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3CA2" w14:textId="77777777" w:rsidR="00463CE7" w:rsidRPr="00463CE7" w:rsidRDefault="006F13C5">
      <w:pPr>
        <w:rPr>
          <w:rFonts w:ascii="Open Sans" w:hAnsi="Open Sans" w:cs="Open Sans"/>
          <w:b/>
          <w:sz w:val="28"/>
          <w:szCs w:val="28"/>
        </w:rPr>
      </w:pPr>
      <w:bookmarkStart w:id="0" w:name="_Hlk536516702"/>
      <w:r>
        <w:rPr>
          <w:noProof/>
        </w:rPr>
        <w:drawing>
          <wp:anchor distT="0" distB="0" distL="114300" distR="114300" simplePos="0" relativeHeight="251658240" behindDoc="0" locked="0" layoutInCell="1" allowOverlap="1" wp14:anchorId="2186C4E4" wp14:editId="27B3CF38">
            <wp:simplePos x="0" y="0"/>
            <wp:positionH relativeFrom="column">
              <wp:posOffset>-892022</wp:posOffset>
            </wp:positionH>
            <wp:positionV relativeFrom="paragraph">
              <wp:posOffset>-891819</wp:posOffset>
            </wp:positionV>
            <wp:extent cx="3802380" cy="1152198"/>
            <wp:effectExtent l="0" t="0" r="0" b="0"/>
            <wp:wrapNone/>
            <wp:docPr id="2" name="Bild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1152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14:paraId="7F1BDD1D" w14:textId="77777777" w:rsidR="008D1D6B" w:rsidRDefault="008D1D6B" w:rsidP="008D1D6B">
      <w:pPr>
        <w:pStyle w:val="Overskrift1"/>
      </w:pPr>
      <w:r>
        <w:t>Del 3 – Tiltak</w:t>
      </w:r>
    </w:p>
    <w:p w14:paraId="6AFEA3E8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Informasjon – må samsvare med informasjon som legges inn når behovsmeldingen leveres digitalt (</w:t>
      </w:r>
      <w:proofErr w:type="spellStart"/>
      <w:r>
        <w:rPr>
          <w:rFonts w:ascii="Open Sans" w:hAnsi="Open Sans" w:cs="Open Sans"/>
        </w:rPr>
        <w:t>excelark</w:t>
      </w:r>
      <w:proofErr w:type="spellEnd"/>
      <w:r>
        <w:rPr>
          <w:rFonts w:ascii="Open Sans" w:hAnsi="Open Sans" w:cs="Open Sans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806"/>
        <w:gridCol w:w="1794"/>
        <w:gridCol w:w="1582"/>
        <w:gridCol w:w="1992"/>
        <w:gridCol w:w="1240"/>
        <w:gridCol w:w="802"/>
      </w:tblGrid>
      <w:tr w:rsidR="008D1D6B" w14:paraId="21699E97" w14:textId="77777777" w:rsidTr="004B656E">
        <w:tc>
          <w:tcPr>
            <w:tcW w:w="846" w:type="dxa"/>
          </w:tcPr>
          <w:p w14:paraId="45E2FD95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Eier:</w:t>
            </w:r>
          </w:p>
        </w:tc>
        <w:tc>
          <w:tcPr>
            <w:tcW w:w="2693" w:type="dxa"/>
            <w:gridSpan w:val="2"/>
          </w:tcPr>
          <w:p w14:paraId="3027122C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1371" w:type="dxa"/>
          </w:tcPr>
          <w:p w14:paraId="65F1020A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Kompetanse-miljø:</w:t>
            </w:r>
          </w:p>
        </w:tc>
        <w:tc>
          <w:tcPr>
            <w:tcW w:w="2066" w:type="dxa"/>
          </w:tcPr>
          <w:p w14:paraId="69E83497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1260" w:type="dxa"/>
          </w:tcPr>
          <w:p w14:paraId="0C366178" w14:textId="77777777" w:rsidR="008D1D6B" w:rsidRDefault="008D1D6B" w:rsidP="004B656E">
            <w:pPr>
              <w:jc w:val="right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Tiltak </w:t>
            </w:r>
            <w:proofErr w:type="spellStart"/>
            <w:r>
              <w:rPr>
                <w:rFonts w:ascii="Open Sans" w:hAnsi="Open Sans" w:cs="Open Sans"/>
              </w:rPr>
              <w:t>nr</w:t>
            </w:r>
            <w:proofErr w:type="spellEnd"/>
            <w:r>
              <w:rPr>
                <w:rFonts w:ascii="Open Sans" w:hAnsi="Open Sans" w:cs="Open Sans"/>
              </w:rPr>
              <w:t>:</w:t>
            </w:r>
          </w:p>
        </w:tc>
        <w:tc>
          <w:tcPr>
            <w:tcW w:w="826" w:type="dxa"/>
          </w:tcPr>
          <w:p w14:paraId="1D45FF8E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1F000356" w14:textId="77777777" w:rsidTr="004B656E">
        <w:tc>
          <w:tcPr>
            <w:tcW w:w="1676" w:type="dxa"/>
            <w:gridSpan w:val="2"/>
          </w:tcPr>
          <w:p w14:paraId="6BF5BC94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Tiltakets navn:</w:t>
            </w:r>
          </w:p>
        </w:tc>
        <w:tc>
          <w:tcPr>
            <w:tcW w:w="7386" w:type="dxa"/>
            <w:gridSpan w:val="5"/>
          </w:tcPr>
          <w:p w14:paraId="4D505CAC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</w:tbl>
    <w:p w14:paraId="5E8CAD57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</w:p>
    <w:p w14:paraId="55E2DE29" w14:textId="77777777" w:rsidR="008D1D6B" w:rsidRDefault="008D1D6B" w:rsidP="008D1D6B">
      <w:pPr>
        <w:rPr>
          <w:rFonts w:ascii="Open Sans" w:hAnsi="Open Sans" w:cs="Open Sans"/>
        </w:rPr>
      </w:pPr>
      <w:r w:rsidRPr="009F4EC7">
        <w:rPr>
          <w:rFonts w:ascii="Open Sans" w:hAnsi="Open Sans" w:cs="Open Sans"/>
        </w:rPr>
        <w:t xml:space="preserve">1. </w:t>
      </w:r>
      <w:r>
        <w:rPr>
          <w:rFonts w:ascii="Open Sans" w:hAnsi="Open Sans" w:cs="Open Sans"/>
        </w:rPr>
        <w:t>Tiltaket gjelder</w:t>
      </w:r>
    </w:p>
    <w:p w14:paraId="7B71B8E3" w14:textId="77777777" w:rsidR="008D1D6B" w:rsidRDefault="008D1D6B" w:rsidP="008D1D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641"/>
        </w:tabs>
        <w:rPr>
          <w:rFonts w:ascii="Open Sans" w:hAnsi="Open Sans" w:cs="Open Sans"/>
        </w:rPr>
      </w:pPr>
      <w:sdt>
        <w:sdtPr>
          <w:rPr>
            <w:rFonts w:ascii="Open Sans" w:hAnsi="Open Sans" w:cs="Open Sans"/>
          </w:rPr>
          <w:id w:val="-1198623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</w:rPr>
            <w:t>☐</w:t>
          </w:r>
        </w:sdtContent>
      </w:sdt>
      <w:r>
        <w:rPr>
          <w:rFonts w:ascii="Open Sans" w:hAnsi="Open Sans" w:cs="Open Sans"/>
        </w:rPr>
        <w:t xml:space="preserve"> barnehage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</w:rPr>
          <w:id w:val="-1580207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</w:rPr>
            <w:t>☐</w:t>
          </w:r>
        </w:sdtContent>
      </w:sdt>
      <w:r>
        <w:rPr>
          <w:rFonts w:ascii="Open Sans" w:hAnsi="Open Sans" w:cs="Open Sans"/>
        </w:rPr>
        <w:t xml:space="preserve"> grunnskole</w:t>
      </w:r>
      <w:r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</w:rPr>
          <w:id w:val="1442950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</w:rPr>
            <w:t>☐</w:t>
          </w:r>
        </w:sdtContent>
      </w:sdt>
      <w:r>
        <w:rPr>
          <w:rFonts w:ascii="Open Sans" w:hAnsi="Open Sans" w:cs="Open Sans"/>
        </w:rPr>
        <w:t xml:space="preserve"> Begge deler</w:t>
      </w:r>
      <w:r>
        <w:rPr>
          <w:rFonts w:ascii="Open Sans" w:hAnsi="Open Sans" w:cs="Open Sans"/>
        </w:rPr>
        <w:tab/>
      </w:r>
    </w:p>
    <w:p w14:paraId="54CECF2E" w14:textId="77777777" w:rsidR="008D1D6B" w:rsidRPr="00016058" w:rsidRDefault="008D1D6B" w:rsidP="008D1D6B">
      <w:pPr>
        <w:rPr>
          <w:rFonts w:ascii="Open Sans" w:hAnsi="Open Sans" w:cs="Open Sans"/>
        </w:rPr>
      </w:pPr>
      <w:r w:rsidRPr="00016058">
        <w:rPr>
          <w:rFonts w:ascii="Open Sans" w:hAnsi="Open Sans" w:cs="Open Sans"/>
        </w:rPr>
        <w:t>Fase</w:t>
      </w:r>
      <w:r>
        <w:rPr>
          <w:rFonts w:ascii="Open Sans" w:hAnsi="Open Sans" w:cs="Open Sans"/>
        </w:rPr>
        <w:t xml:space="preserve"> (</w:t>
      </w:r>
      <w:proofErr w:type="spellStart"/>
      <w:r>
        <w:rPr>
          <w:rFonts w:ascii="Open Sans" w:hAnsi="Open Sans" w:cs="Open Sans"/>
        </w:rPr>
        <w:t>max</w:t>
      </w:r>
      <w:proofErr w:type="spellEnd"/>
      <w:r>
        <w:rPr>
          <w:rFonts w:ascii="Open Sans" w:hAnsi="Open Sans" w:cs="Open Sans"/>
        </w:rPr>
        <w:t xml:space="preserve"> to)</w:t>
      </w:r>
      <w:r w:rsidRPr="00016058">
        <w:rPr>
          <w:rFonts w:ascii="Open Sans" w:hAnsi="Open Sans" w:cs="Open Sans"/>
        </w:rPr>
        <w:t xml:space="preserve">:  </w:t>
      </w:r>
      <w:sdt>
        <w:sdtPr>
          <w:rPr>
            <w:rFonts w:ascii="Open Sans" w:hAnsi="Open Sans" w:cs="Open Sans"/>
          </w:rPr>
          <w:id w:val="-888417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16058">
            <w:rPr>
              <w:rFonts w:ascii="Segoe UI Symbol" w:eastAsia="MS Gothic" w:hAnsi="Segoe UI Symbol" w:cs="Segoe UI Symbol"/>
            </w:rPr>
            <w:t>☐</w:t>
          </w:r>
        </w:sdtContent>
      </w:sdt>
      <w:r w:rsidRPr="00016058">
        <w:rPr>
          <w:rFonts w:ascii="Open Sans" w:hAnsi="Open Sans" w:cs="Open Sans"/>
        </w:rPr>
        <w:t xml:space="preserve"> Analyse/vurdering    </w:t>
      </w:r>
      <w:sdt>
        <w:sdtPr>
          <w:rPr>
            <w:rFonts w:ascii="Open Sans" w:hAnsi="Open Sans" w:cs="Open Sans"/>
          </w:rPr>
          <w:id w:val="1188559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16058">
            <w:rPr>
              <w:rFonts w:ascii="Segoe UI Symbol" w:eastAsia="MS Gothic" w:hAnsi="Segoe UI Symbol" w:cs="Segoe UI Symbol"/>
            </w:rPr>
            <w:t>☐</w:t>
          </w:r>
        </w:sdtContent>
      </w:sdt>
      <w:r w:rsidRPr="00016058">
        <w:rPr>
          <w:rFonts w:ascii="Open Sans" w:hAnsi="Open Sans" w:cs="Open Sans"/>
        </w:rPr>
        <w:t xml:space="preserve"> Planlegging     </w:t>
      </w:r>
      <w:sdt>
        <w:sdtPr>
          <w:rPr>
            <w:rFonts w:ascii="Open Sans" w:hAnsi="Open Sans" w:cs="Open Sans"/>
          </w:rPr>
          <w:id w:val="-619072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16058">
            <w:rPr>
              <w:rFonts w:ascii="Segoe UI Symbol" w:eastAsia="MS Gothic" w:hAnsi="Segoe UI Symbol" w:cs="Segoe UI Symbol"/>
            </w:rPr>
            <w:t>☐</w:t>
          </w:r>
        </w:sdtContent>
      </w:sdt>
      <w:r w:rsidRPr="00016058">
        <w:rPr>
          <w:rFonts w:ascii="Open Sans" w:hAnsi="Open Sans" w:cs="Open Sans"/>
        </w:rPr>
        <w:t xml:space="preserve"> Gjennomføring</w:t>
      </w:r>
    </w:p>
    <w:p w14:paraId="1CEEF526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2. Målgruppe for tiltaket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710"/>
        <w:gridCol w:w="3822"/>
      </w:tblGrid>
      <w:tr w:rsidR="008D1D6B" w14:paraId="2DF7AC0D" w14:textId="77777777" w:rsidTr="004B656E">
        <w:sdt>
          <w:sdtPr>
            <w:rPr>
              <w:rFonts w:ascii="Open Sans" w:hAnsi="Open Sans" w:cs="Open Sans"/>
            </w:rPr>
            <w:id w:val="-467360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163F79B1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6" w:type="dxa"/>
          </w:tcPr>
          <w:p w14:paraId="1C2C2856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Assistenter</w:t>
            </w:r>
          </w:p>
        </w:tc>
        <w:sdt>
          <w:sdtPr>
            <w:rPr>
              <w:rFonts w:ascii="Open Sans" w:hAnsi="Open Sans" w:cs="Open Sans"/>
            </w:rPr>
            <w:id w:val="1146937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</w:tcPr>
              <w:p w14:paraId="65142516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 w:rsidRPr="00991503"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2" w:type="dxa"/>
          </w:tcPr>
          <w:p w14:paraId="50DF9F86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Barnevern</w:t>
            </w:r>
          </w:p>
        </w:tc>
      </w:tr>
      <w:tr w:rsidR="008D1D6B" w14:paraId="1A45E4F7" w14:textId="77777777" w:rsidTr="004B656E">
        <w:sdt>
          <w:sdtPr>
            <w:rPr>
              <w:rFonts w:ascii="Open Sans" w:hAnsi="Open Sans" w:cs="Open Sans"/>
            </w:rPr>
            <w:id w:val="-787273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1190366F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 w:rsidRPr="00677064"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6" w:type="dxa"/>
          </w:tcPr>
          <w:p w14:paraId="6484ED47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Fagarbeidere</w:t>
            </w:r>
          </w:p>
        </w:tc>
        <w:sdt>
          <w:sdtPr>
            <w:rPr>
              <w:rFonts w:ascii="Open Sans" w:hAnsi="Open Sans" w:cs="Open Sans"/>
            </w:rPr>
            <w:id w:val="-1683432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</w:tcPr>
              <w:p w14:paraId="5A8FBC65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 w:rsidRPr="00991503"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2" w:type="dxa"/>
          </w:tcPr>
          <w:p w14:paraId="573B5558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Helsetjeneste</w:t>
            </w:r>
          </w:p>
        </w:tc>
      </w:tr>
      <w:tr w:rsidR="008D1D6B" w14:paraId="210FF7F1" w14:textId="77777777" w:rsidTr="004B656E">
        <w:sdt>
          <w:sdtPr>
            <w:rPr>
              <w:rFonts w:ascii="Open Sans" w:hAnsi="Open Sans" w:cs="Open Sans"/>
            </w:rPr>
            <w:id w:val="106838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066DA2F6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 w:rsidRPr="00677064"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6" w:type="dxa"/>
          </w:tcPr>
          <w:p w14:paraId="371178EE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Barnehagelærere/Lærere</w:t>
            </w:r>
          </w:p>
        </w:tc>
        <w:sdt>
          <w:sdtPr>
            <w:rPr>
              <w:rFonts w:ascii="Open Sans" w:hAnsi="Open Sans" w:cs="Open Sans"/>
            </w:rPr>
            <w:id w:val="-1358500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0" w:type="dxa"/>
              </w:tcPr>
              <w:p w14:paraId="345919D4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 w:rsidRPr="00991503"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2" w:type="dxa"/>
          </w:tcPr>
          <w:p w14:paraId="5940ABE9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Andre (beskriv):</w:t>
            </w:r>
          </w:p>
        </w:tc>
      </w:tr>
      <w:tr w:rsidR="008D1D6B" w14:paraId="61DF5668" w14:textId="77777777" w:rsidTr="004B656E">
        <w:sdt>
          <w:sdtPr>
            <w:rPr>
              <w:rFonts w:ascii="Open Sans" w:hAnsi="Open Sans" w:cs="Open Sans"/>
            </w:rPr>
            <w:id w:val="-1088222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7CA79A69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 w:rsidRPr="00677064"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6" w:type="dxa"/>
          </w:tcPr>
          <w:p w14:paraId="44DBA162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Ledere</w:t>
            </w:r>
          </w:p>
        </w:tc>
        <w:tc>
          <w:tcPr>
            <w:tcW w:w="4532" w:type="dxa"/>
            <w:gridSpan w:val="2"/>
            <w:vMerge w:val="restart"/>
          </w:tcPr>
          <w:p w14:paraId="38CB1487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46F30A07" w14:textId="77777777" w:rsidTr="004B656E">
        <w:sdt>
          <w:sdtPr>
            <w:rPr>
              <w:rFonts w:ascii="Open Sans" w:hAnsi="Open Sans" w:cs="Open Sans"/>
            </w:rPr>
            <w:id w:val="1334175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5002CC0A" w14:textId="77777777" w:rsidR="008D1D6B" w:rsidRDefault="008D1D6B" w:rsidP="004B656E">
                <w:pPr>
                  <w:rPr>
                    <w:rFonts w:ascii="Open Sans" w:hAnsi="Open Sans" w:cs="Open Sans"/>
                  </w:rPr>
                </w:pPr>
                <w:r w:rsidRPr="00677064">
                  <w:rPr>
                    <w:rFonts w:ascii="MS Gothic" w:eastAsia="MS Gothic" w:hAnsi="MS Gothic" w:cs="Open Sans" w:hint="eastAsia"/>
                  </w:rPr>
                  <w:t>☐</w:t>
                </w:r>
              </w:p>
            </w:tc>
          </w:sdtContent>
        </w:sdt>
        <w:tc>
          <w:tcPr>
            <w:tcW w:w="3826" w:type="dxa"/>
          </w:tcPr>
          <w:p w14:paraId="165A89EE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PPT</w:t>
            </w:r>
          </w:p>
        </w:tc>
        <w:tc>
          <w:tcPr>
            <w:tcW w:w="4532" w:type="dxa"/>
            <w:gridSpan w:val="2"/>
            <w:vMerge/>
          </w:tcPr>
          <w:p w14:paraId="2A6A3153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</w:tbl>
    <w:p w14:paraId="74D49651" w14:textId="77777777" w:rsidR="008D1D6B" w:rsidRDefault="008D1D6B" w:rsidP="008D1D6B">
      <w:pPr>
        <w:rPr>
          <w:rFonts w:ascii="Open Sans" w:hAnsi="Open Sans" w:cs="Open Sans"/>
        </w:rPr>
      </w:pPr>
    </w:p>
    <w:p w14:paraId="1A979139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3. beskriv kort hvordan tiltaket er forankret i </w:t>
      </w:r>
      <w:hyperlink r:id="rId11" w:history="1">
        <w:r w:rsidRPr="009C688A">
          <w:rPr>
            <w:rStyle w:val="Hyperkobling"/>
            <w:rFonts w:ascii="Open Sans" w:hAnsi="Open Sans" w:cs="Open Sans"/>
          </w:rPr>
          <w:t>Langsiktig plan</w:t>
        </w:r>
      </w:hyperlink>
      <w:r>
        <w:rPr>
          <w:rFonts w:ascii="Open Sans" w:hAnsi="Open Sans" w:cs="Open Sans"/>
        </w:rPr>
        <w:t xml:space="preserve"> og eiers kompetanseplan</w:t>
      </w:r>
    </w:p>
    <w:p w14:paraId="43AAEB7C" w14:textId="77777777" w:rsidR="008D1D6B" w:rsidRDefault="008D1D6B" w:rsidP="008D1D6B">
      <w:pPr>
        <w:rPr>
          <w:rFonts w:ascii="Open Sans" w:hAnsi="Open Sans" w:cs="Open Sans"/>
        </w:rPr>
      </w:pPr>
    </w:p>
    <w:p w14:paraId="0F18BB3B" w14:textId="77777777" w:rsidR="008D1D6B" w:rsidRDefault="008D1D6B" w:rsidP="008D1D6B">
      <w:pPr>
        <w:rPr>
          <w:rFonts w:ascii="Open Sans" w:hAnsi="Open Sans" w:cs="Open Sans"/>
        </w:rPr>
      </w:pPr>
    </w:p>
    <w:p w14:paraId="42D38F57" w14:textId="77777777" w:rsidR="008D1D6B" w:rsidRDefault="008D1D6B" w:rsidP="008D1D6B">
      <w:pPr>
        <w:rPr>
          <w:rFonts w:ascii="Open Sans" w:hAnsi="Open Sans" w:cs="Open Sans"/>
        </w:rPr>
      </w:pPr>
    </w:p>
    <w:p w14:paraId="492ECC54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4. Om tiltaket</w:t>
      </w:r>
    </w:p>
    <w:p w14:paraId="2361968C" w14:textId="77777777" w:rsidR="008D1D6B" w:rsidRDefault="008D1D6B" w:rsidP="008D1D6B">
      <w:pPr>
        <w:pStyle w:val="Listeavsnitt"/>
        <w:numPr>
          <w:ilvl w:val="0"/>
          <w:numId w:val="3"/>
        </w:numPr>
        <w:rPr>
          <w:rFonts w:ascii="Open Sans" w:hAnsi="Open Sans" w:cs="Open Sans"/>
        </w:rPr>
      </w:pPr>
      <w:r w:rsidRPr="00F418D9">
        <w:rPr>
          <w:rFonts w:ascii="Open Sans" w:hAnsi="Open Sans" w:cs="Open Sans"/>
        </w:rPr>
        <w:t>Bakgrunn for tiltaket</w:t>
      </w:r>
    </w:p>
    <w:p w14:paraId="71D93F24" w14:textId="77777777" w:rsidR="008D1D6B" w:rsidRDefault="008D1D6B" w:rsidP="008D1D6B">
      <w:pPr>
        <w:rPr>
          <w:rFonts w:ascii="Open Sans" w:hAnsi="Open Sans" w:cs="Open Sans"/>
        </w:rPr>
      </w:pPr>
    </w:p>
    <w:p w14:paraId="36583074" w14:textId="77777777" w:rsidR="008D1D6B" w:rsidRDefault="008D1D6B" w:rsidP="008D1D6B">
      <w:pPr>
        <w:rPr>
          <w:rFonts w:ascii="Open Sans" w:hAnsi="Open Sans" w:cs="Open Sans"/>
        </w:rPr>
      </w:pPr>
    </w:p>
    <w:p w14:paraId="7047AD07" w14:textId="77777777" w:rsidR="008D1D6B" w:rsidRPr="00F418D9" w:rsidRDefault="008D1D6B" w:rsidP="008D1D6B">
      <w:pPr>
        <w:rPr>
          <w:rFonts w:ascii="Open Sans" w:hAnsi="Open Sans" w:cs="Open Sans"/>
        </w:rPr>
      </w:pPr>
    </w:p>
    <w:p w14:paraId="08C5CC0C" w14:textId="77777777" w:rsidR="008D1D6B" w:rsidRDefault="008D1D6B" w:rsidP="008D1D6B">
      <w:pPr>
        <w:pStyle w:val="Listeavsnitt"/>
        <w:numPr>
          <w:ilvl w:val="0"/>
          <w:numId w:val="3"/>
        </w:numPr>
        <w:rPr>
          <w:rFonts w:ascii="Open Sans" w:hAnsi="Open Sans" w:cs="Open Sans"/>
        </w:rPr>
      </w:pPr>
      <w:r w:rsidRPr="00F418D9">
        <w:rPr>
          <w:rFonts w:ascii="Open Sans" w:hAnsi="Open Sans" w:cs="Open Sans"/>
        </w:rPr>
        <w:t>Mål med tiltaket</w:t>
      </w:r>
    </w:p>
    <w:p w14:paraId="2731AE6B" w14:textId="77777777" w:rsidR="008D1D6B" w:rsidRDefault="008D1D6B" w:rsidP="008D1D6B">
      <w:pPr>
        <w:rPr>
          <w:rFonts w:ascii="Open Sans" w:hAnsi="Open Sans" w:cs="Open Sans"/>
        </w:rPr>
      </w:pPr>
    </w:p>
    <w:p w14:paraId="37FD1258" w14:textId="77777777" w:rsidR="008D1D6B" w:rsidRDefault="008D1D6B" w:rsidP="008D1D6B">
      <w:pPr>
        <w:rPr>
          <w:rFonts w:ascii="Open Sans" w:hAnsi="Open Sans" w:cs="Open Sans"/>
        </w:rPr>
      </w:pPr>
    </w:p>
    <w:p w14:paraId="02B57AC9" w14:textId="77777777" w:rsidR="008D1D6B" w:rsidRPr="00F418D9" w:rsidRDefault="008D1D6B" w:rsidP="008D1D6B">
      <w:pPr>
        <w:rPr>
          <w:rFonts w:ascii="Open Sans" w:hAnsi="Open Sans" w:cs="Open Sans"/>
        </w:rPr>
      </w:pPr>
    </w:p>
    <w:p w14:paraId="07342912" w14:textId="77777777" w:rsidR="008D1D6B" w:rsidRDefault="008D1D6B" w:rsidP="008D1D6B">
      <w:pPr>
        <w:pStyle w:val="Listeavsnitt"/>
        <w:numPr>
          <w:ilvl w:val="0"/>
          <w:numId w:val="3"/>
        </w:numPr>
        <w:rPr>
          <w:rFonts w:ascii="Open Sans" w:hAnsi="Open Sans" w:cs="Open Sans"/>
        </w:rPr>
      </w:pPr>
      <w:r w:rsidRPr="00F418D9">
        <w:rPr>
          <w:rFonts w:ascii="Open Sans" w:hAnsi="Open Sans" w:cs="Open Sans"/>
        </w:rPr>
        <w:lastRenderedPageBreak/>
        <w:t>Forventet effekt for barn/elever</w:t>
      </w:r>
    </w:p>
    <w:p w14:paraId="771845EB" w14:textId="77777777" w:rsidR="008D1D6B" w:rsidRDefault="008D1D6B" w:rsidP="008D1D6B">
      <w:pPr>
        <w:rPr>
          <w:rFonts w:ascii="Open Sans" w:hAnsi="Open Sans" w:cs="Open Sans"/>
        </w:rPr>
      </w:pPr>
    </w:p>
    <w:p w14:paraId="793F49E9" w14:textId="77777777" w:rsidR="008D1D6B" w:rsidRDefault="008D1D6B" w:rsidP="008D1D6B">
      <w:pPr>
        <w:rPr>
          <w:rFonts w:ascii="Open Sans" w:hAnsi="Open Sans" w:cs="Open Sans"/>
        </w:rPr>
      </w:pPr>
    </w:p>
    <w:p w14:paraId="0C0362D0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5. Beskriv hvilke aktiviteter som er planlagt. En utvidet beskrivelse kan legges ved som vedlegg – kryss her </w:t>
      </w:r>
      <w:sdt>
        <w:sdtPr>
          <w:rPr>
            <w:rFonts w:ascii="Open Sans" w:hAnsi="Open Sans" w:cs="Open Sans"/>
          </w:rPr>
          <w:id w:val="-1175104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</w:rPr>
            <w:t>☐</w:t>
          </w:r>
        </w:sdtContent>
      </w:sdt>
    </w:p>
    <w:p w14:paraId="78F28014" w14:textId="77777777" w:rsidR="008D1D6B" w:rsidRPr="00F418D9" w:rsidRDefault="008D1D6B" w:rsidP="008D1D6B">
      <w:pPr>
        <w:rPr>
          <w:rFonts w:ascii="Open Sans" w:hAnsi="Open Sans" w:cs="Open Sans"/>
        </w:rPr>
      </w:pPr>
    </w:p>
    <w:p w14:paraId="0A287A27" w14:textId="77777777" w:rsidR="008D1D6B" w:rsidRDefault="008D1D6B" w:rsidP="008D1D6B">
      <w:pPr>
        <w:rPr>
          <w:rFonts w:ascii="Open Sans" w:hAnsi="Open Sans" w:cs="Open Sans"/>
        </w:rPr>
      </w:pPr>
    </w:p>
    <w:p w14:paraId="4DE2D972" w14:textId="77777777" w:rsidR="008D1D6B" w:rsidRDefault="008D1D6B" w:rsidP="008D1D6B">
      <w:pPr>
        <w:rPr>
          <w:rFonts w:ascii="Open Sans" w:hAnsi="Open Sans" w:cs="Open Sans"/>
        </w:rPr>
      </w:pPr>
    </w:p>
    <w:p w14:paraId="12BCDBDC" w14:textId="77777777" w:rsidR="008D1D6B" w:rsidRDefault="008D1D6B" w:rsidP="008D1D6B">
      <w:pPr>
        <w:rPr>
          <w:rFonts w:ascii="Open Sans" w:hAnsi="Open Sans" w:cs="Open Sans"/>
        </w:rPr>
      </w:pPr>
    </w:p>
    <w:p w14:paraId="724B3A8B" w14:textId="77777777" w:rsidR="008D1D6B" w:rsidRDefault="008D1D6B" w:rsidP="008D1D6B">
      <w:pPr>
        <w:rPr>
          <w:rFonts w:ascii="Open Sans" w:hAnsi="Open Sans" w:cs="Open Sans"/>
        </w:rPr>
      </w:pPr>
    </w:p>
    <w:p w14:paraId="4B11EC78" w14:textId="77777777" w:rsidR="008D1D6B" w:rsidRDefault="008D1D6B" w:rsidP="008D1D6B">
      <w:pPr>
        <w:rPr>
          <w:rFonts w:ascii="Open Sans" w:hAnsi="Open Sans" w:cs="Open Sans"/>
        </w:rPr>
      </w:pPr>
    </w:p>
    <w:p w14:paraId="09A988BF" w14:textId="77777777" w:rsidR="008D1D6B" w:rsidRDefault="008D1D6B" w:rsidP="008D1D6B">
      <w:pPr>
        <w:rPr>
          <w:rFonts w:ascii="Open Sans" w:hAnsi="Open Sans" w:cs="Open Sans"/>
        </w:rPr>
      </w:pPr>
    </w:p>
    <w:p w14:paraId="47EFAFFF" w14:textId="77777777" w:rsidR="008D1D6B" w:rsidRPr="001257D1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6. </w:t>
      </w:r>
      <w:r w:rsidRPr="001257D1">
        <w:rPr>
          <w:rFonts w:ascii="Open Sans" w:hAnsi="Open Sans" w:cs="Open Sans"/>
        </w:rPr>
        <w:t>Partnerskap og samarbeid</w:t>
      </w:r>
    </w:p>
    <w:p w14:paraId="513FB4B5" w14:textId="77777777" w:rsidR="008D1D6B" w:rsidRPr="001257D1" w:rsidRDefault="008D1D6B" w:rsidP="008D1D6B">
      <w:pPr>
        <w:pStyle w:val="Listeavsnitt"/>
        <w:numPr>
          <w:ilvl w:val="0"/>
          <w:numId w:val="4"/>
        </w:numPr>
        <w:rPr>
          <w:rFonts w:ascii="Open Sans" w:hAnsi="Open Sans" w:cs="Open Sans"/>
        </w:rPr>
      </w:pPr>
      <w:r w:rsidRPr="001257D1">
        <w:rPr>
          <w:rFonts w:ascii="Open Sans" w:hAnsi="Open Sans" w:cs="Open Sans"/>
        </w:rPr>
        <w:t>Hvilke samarbeidspartnere deltar?</w:t>
      </w:r>
    </w:p>
    <w:p w14:paraId="14047340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09C61C85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1040CB9F" w14:textId="77777777" w:rsidR="008D1D6B" w:rsidRPr="001257D1" w:rsidRDefault="008D1D6B" w:rsidP="008D1D6B">
      <w:pPr>
        <w:pStyle w:val="Listeavsnitt"/>
        <w:numPr>
          <w:ilvl w:val="0"/>
          <w:numId w:val="4"/>
        </w:numPr>
        <w:rPr>
          <w:rFonts w:ascii="Open Sans" w:hAnsi="Open Sans" w:cs="Open Sans"/>
        </w:rPr>
      </w:pPr>
      <w:r w:rsidRPr="001257D1">
        <w:rPr>
          <w:rFonts w:ascii="Open Sans" w:hAnsi="Open Sans" w:cs="Open Sans"/>
        </w:rPr>
        <w:t>Hvilken kompetanse bidrar UH-/kompetansemiljø med?</w:t>
      </w:r>
    </w:p>
    <w:p w14:paraId="20D05A2C" w14:textId="77777777" w:rsidR="008D1D6B" w:rsidRPr="001257D1" w:rsidRDefault="008D1D6B" w:rsidP="008D1D6B">
      <w:pPr>
        <w:pStyle w:val="Listeavsnitt"/>
        <w:rPr>
          <w:rFonts w:ascii="Open Sans" w:hAnsi="Open Sans" w:cs="Open Sans"/>
        </w:rPr>
      </w:pPr>
    </w:p>
    <w:p w14:paraId="7420016E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0AE3C2B0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5EB098CD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37E2D986" w14:textId="77777777" w:rsidR="008D1D6B" w:rsidRPr="001257D1" w:rsidRDefault="008D1D6B" w:rsidP="008D1D6B">
      <w:pPr>
        <w:pStyle w:val="Listeavsnitt"/>
        <w:numPr>
          <w:ilvl w:val="0"/>
          <w:numId w:val="4"/>
        </w:numPr>
        <w:rPr>
          <w:rFonts w:ascii="Open Sans" w:hAnsi="Open Sans" w:cs="Open Sans"/>
        </w:rPr>
      </w:pPr>
      <w:r w:rsidRPr="001257D1">
        <w:rPr>
          <w:rFonts w:ascii="Open Sans" w:hAnsi="Open Sans" w:cs="Open Sans"/>
        </w:rPr>
        <w:t>Hvilket ansvar har UH-/kompetansemiljø?</w:t>
      </w:r>
    </w:p>
    <w:p w14:paraId="14BFB67C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19C86D7E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391D4853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336C71EB" w14:textId="77777777" w:rsidR="008D1D6B" w:rsidRPr="001257D1" w:rsidRDefault="008D1D6B" w:rsidP="008D1D6B">
      <w:pPr>
        <w:pStyle w:val="Listeavsnitt"/>
        <w:numPr>
          <w:ilvl w:val="0"/>
          <w:numId w:val="4"/>
        </w:numPr>
        <w:rPr>
          <w:rFonts w:ascii="Open Sans" w:hAnsi="Open Sans" w:cs="Open Sans"/>
        </w:rPr>
      </w:pPr>
      <w:r w:rsidRPr="001257D1">
        <w:rPr>
          <w:rFonts w:ascii="Open Sans" w:hAnsi="Open Sans" w:cs="Open Sans"/>
        </w:rPr>
        <w:t>Hvordan organiseres samarbeidet?</w:t>
      </w:r>
    </w:p>
    <w:p w14:paraId="625B0F13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5A5E2969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6967955B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45D9B9B2" w14:textId="77777777" w:rsidR="008D1D6B" w:rsidRPr="001257D1" w:rsidRDefault="008D1D6B" w:rsidP="008D1D6B">
      <w:pPr>
        <w:rPr>
          <w:rFonts w:ascii="Open Sans" w:hAnsi="Open Sans" w:cs="Open Sans"/>
        </w:rPr>
      </w:pPr>
    </w:p>
    <w:p w14:paraId="4CB5C23F" w14:textId="77777777" w:rsidR="008D1D6B" w:rsidRPr="001257D1" w:rsidRDefault="008D1D6B" w:rsidP="008D1D6B">
      <w:pPr>
        <w:pStyle w:val="Listeavsnitt"/>
        <w:numPr>
          <w:ilvl w:val="0"/>
          <w:numId w:val="4"/>
        </w:numPr>
        <w:rPr>
          <w:rFonts w:ascii="Open Sans" w:hAnsi="Open Sans" w:cs="Open Sans"/>
        </w:rPr>
      </w:pPr>
      <w:r w:rsidRPr="001257D1">
        <w:rPr>
          <w:rFonts w:ascii="Open Sans" w:hAnsi="Open Sans" w:cs="Open Sans"/>
        </w:rPr>
        <w:lastRenderedPageBreak/>
        <w:t>Hvordan skal samarbeidet følges opp og evalueres?</w:t>
      </w:r>
    </w:p>
    <w:p w14:paraId="73E9C9E5" w14:textId="77777777" w:rsidR="008D1D6B" w:rsidRDefault="008D1D6B" w:rsidP="008D1D6B">
      <w:pPr>
        <w:rPr>
          <w:rFonts w:ascii="Open Sans" w:hAnsi="Open Sans" w:cs="Open Sans"/>
        </w:rPr>
      </w:pPr>
    </w:p>
    <w:p w14:paraId="6AF33C51" w14:textId="77777777" w:rsidR="008D1D6B" w:rsidRDefault="008D1D6B" w:rsidP="008D1D6B">
      <w:pPr>
        <w:rPr>
          <w:rFonts w:ascii="Open Sans" w:hAnsi="Open Sans" w:cs="Open Sans"/>
        </w:rPr>
      </w:pPr>
    </w:p>
    <w:p w14:paraId="105DDF72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7. Måloppnåelse og evaluering - En utvidet beskrivelse kan legges ved som vedlegg – kryss her </w:t>
      </w:r>
      <w:sdt>
        <w:sdtPr>
          <w:rPr>
            <w:rFonts w:ascii="Open Sans" w:hAnsi="Open Sans" w:cs="Open Sans"/>
          </w:rPr>
          <w:id w:val="-590542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Open Sans" w:hint="eastAsia"/>
            </w:rPr>
            <w:t>☐</w:t>
          </w:r>
        </w:sdtContent>
      </w:sdt>
    </w:p>
    <w:p w14:paraId="7C51E12B" w14:textId="77777777" w:rsidR="008D1D6B" w:rsidRDefault="008D1D6B" w:rsidP="008D1D6B">
      <w:pPr>
        <w:pStyle w:val="Listeavsnitt"/>
        <w:numPr>
          <w:ilvl w:val="0"/>
          <w:numId w:val="5"/>
        </w:numPr>
        <w:rPr>
          <w:rFonts w:ascii="Open Sans" w:hAnsi="Open Sans" w:cs="Open Sans"/>
        </w:rPr>
      </w:pPr>
      <w:r w:rsidRPr="00723342">
        <w:rPr>
          <w:rFonts w:ascii="Open Sans" w:hAnsi="Open Sans" w:cs="Open Sans"/>
        </w:rPr>
        <w:t>Hvilke resultater forventes oppnådd? (hos barn, hos ansatte, i organisasjonen mm.)</w:t>
      </w:r>
    </w:p>
    <w:p w14:paraId="6C3816C5" w14:textId="77777777" w:rsidR="008D1D6B" w:rsidRDefault="008D1D6B" w:rsidP="008D1D6B">
      <w:pPr>
        <w:rPr>
          <w:rFonts w:ascii="Open Sans" w:hAnsi="Open Sans" w:cs="Open Sans"/>
        </w:rPr>
      </w:pPr>
    </w:p>
    <w:p w14:paraId="3ECE6FFD" w14:textId="77777777" w:rsidR="008D1D6B" w:rsidRDefault="008D1D6B" w:rsidP="008D1D6B">
      <w:pPr>
        <w:rPr>
          <w:rFonts w:ascii="Open Sans" w:hAnsi="Open Sans" w:cs="Open Sans"/>
        </w:rPr>
      </w:pPr>
    </w:p>
    <w:p w14:paraId="10AB1075" w14:textId="77777777" w:rsidR="008D1D6B" w:rsidRPr="00723342" w:rsidRDefault="008D1D6B" w:rsidP="008D1D6B">
      <w:pPr>
        <w:rPr>
          <w:rFonts w:ascii="Open Sans" w:hAnsi="Open Sans" w:cs="Open Sans"/>
        </w:rPr>
      </w:pPr>
    </w:p>
    <w:p w14:paraId="0DA3204A" w14:textId="77777777" w:rsidR="008D1D6B" w:rsidRDefault="008D1D6B" w:rsidP="008D1D6B">
      <w:pPr>
        <w:pStyle w:val="Listeavsnitt"/>
        <w:numPr>
          <w:ilvl w:val="0"/>
          <w:numId w:val="5"/>
        </w:numPr>
        <w:rPr>
          <w:rFonts w:ascii="Open Sans" w:hAnsi="Open Sans" w:cs="Open Sans"/>
        </w:rPr>
      </w:pPr>
      <w:r w:rsidRPr="00723342">
        <w:rPr>
          <w:rFonts w:ascii="Open Sans" w:hAnsi="Open Sans" w:cs="Open Sans"/>
        </w:rPr>
        <w:t>Hvordan skal effektene evalueres? (Hvilke indikatorer skal benyttes</w:t>
      </w:r>
      <w:r>
        <w:rPr>
          <w:rFonts w:ascii="Open Sans" w:hAnsi="Open Sans" w:cs="Open Sans"/>
        </w:rPr>
        <w:t>?</w:t>
      </w:r>
      <w:r w:rsidRPr="00723342">
        <w:rPr>
          <w:rFonts w:ascii="Open Sans" w:hAnsi="Open Sans" w:cs="Open Sans"/>
        </w:rPr>
        <w:t>)</w:t>
      </w:r>
    </w:p>
    <w:p w14:paraId="461A6ACF" w14:textId="77777777" w:rsidR="008D1D6B" w:rsidRDefault="008D1D6B" w:rsidP="008D1D6B">
      <w:pPr>
        <w:rPr>
          <w:rFonts w:ascii="Open Sans" w:hAnsi="Open Sans" w:cs="Open Sans"/>
        </w:rPr>
      </w:pPr>
    </w:p>
    <w:p w14:paraId="7E805C50" w14:textId="77777777" w:rsidR="008D1D6B" w:rsidRDefault="008D1D6B" w:rsidP="008D1D6B">
      <w:pPr>
        <w:rPr>
          <w:rFonts w:ascii="Open Sans" w:hAnsi="Open Sans" w:cs="Open Sans"/>
        </w:rPr>
      </w:pPr>
    </w:p>
    <w:p w14:paraId="1D627674" w14:textId="77777777" w:rsidR="008D1D6B" w:rsidRPr="00723342" w:rsidRDefault="008D1D6B" w:rsidP="008D1D6B">
      <w:pPr>
        <w:rPr>
          <w:rFonts w:ascii="Open Sans" w:hAnsi="Open Sans" w:cs="Open Sans"/>
        </w:rPr>
      </w:pPr>
    </w:p>
    <w:p w14:paraId="656710B0" w14:textId="77777777" w:rsidR="008D1D6B" w:rsidRDefault="008D1D6B" w:rsidP="008D1D6B">
      <w:pPr>
        <w:pStyle w:val="Listeavsnitt"/>
        <w:numPr>
          <w:ilvl w:val="0"/>
          <w:numId w:val="5"/>
        </w:numPr>
        <w:rPr>
          <w:rFonts w:ascii="Open Sans" w:hAnsi="Open Sans" w:cs="Open Sans"/>
        </w:rPr>
      </w:pPr>
      <w:r w:rsidRPr="00723342">
        <w:rPr>
          <w:rFonts w:ascii="Open Sans" w:hAnsi="Open Sans" w:cs="Open Sans"/>
        </w:rPr>
        <w:t>Hvem skal evaluere?</w:t>
      </w:r>
    </w:p>
    <w:p w14:paraId="3DF813E4" w14:textId="77777777" w:rsidR="008D1D6B" w:rsidRDefault="008D1D6B" w:rsidP="008D1D6B">
      <w:pPr>
        <w:rPr>
          <w:rFonts w:ascii="Open Sans" w:hAnsi="Open Sans" w:cs="Open Sans"/>
        </w:rPr>
      </w:pPr>
    </w:p>
    <w:p w14:paraId="711FF781" w14:textId="77777777" w:rsidR="008D1D6B" w:rsidRPr="00883897" w:rsidRDefault="008D1D6B" w:rsidP="008D1D6B">
      <w:pPr>
        <w:rPr>
          <w:rFonts w:ascii="Open Sans" w:hAnsi="Open Sans" w:cs="Open Sans"/>
        </w:rPr>
      </w:pPr>
    </w:p>
    <w:p w14:paraId="7266FC5B" w14:textId="77777777" w:rsidR="008D1D6B" w:rsidRDefault="008D1D6B" w:rsidP="008D1D6B">
      <w:pPr>
        <w:pStyle w:val="Listeavsnitt"/>
        <w:numPr>
          <w:ilvl w:val="0"/>
          <w:numId w:val="5"/>
        </w:numPr>
        <w:rPr>
          <w:rFonts w:ascii="Open Sans" w:hAnsi="Open Sans" w:cs="Open Sans"/>
        </w:rPr>
      </w:pPr>
      <w:r w:rsidRPr="00723342">
        <w:rPr>
          <w:rFonts w:ascii="Open Sans" w:hAnsi="Open Sans" w:cs="Open Sans"/>
        </w:rPr>
        <w:t>Når?</w:t>
      </w:r>
    </w:p>
    <w:p w14:paraId="73EC2FDC" w14:textId="77777777" w:rsidR="008D1D6B" w:rsidRDefault="008D1D6B" w:rsidP="008D1D6B">
      <w:pPr>
        <w:rPr>
          <w:rFonts w:ascii="Open Sans" w:hAnsi="Open Sans" w:cs="Open Sans"/>
        </w:rPr>
      </w:pPr>
    </w:p>
    <w:p w14:paraId="46F4EE0D" w14:textId="77777777" w:rsidR="008D1D6B" w:rsidRDefault="008D1D6B" w:rsidP="008D1D6B">
      <w:pPr>
        <w:rPr>
          <w:rFonts w:ascii="Open Sans" w:hAnsi="Open Sans" w:cs="Open Sans"/>
        </w:rPr>
      </w:pPr>
    </w:p>
    <w:p w14:paraId="3D5D4E8D" w14:textId="77777777" w:rsidR="008D1D6B" w:rsidRDefault="008D1D6B" w:rsidP="008D1D6B">
      <w:pPr>
        <w:rPr>
          <w:rFonts w:ascii="Open Sans" w:hAnsi="Open Sans" w:cs="Open Sans"/>
        </w:rPr>
      </w:pPr>
    </w:p>
    <w:p w14:paraId="3F9B4B4B" w14:textId="77777777" w:rsidR="008D1D6B" w:rsidRPr="00883897" w:rsidRDefault="008D1D6B" w:rsidP="008D1D6B">
      <w:pPr>
        <w:rPr>
          <w:rFonts w:ascii="Open Sans" w:hAnsi="Open Sans" w:cs="Open Sans"/>
        </w:rPr>
      </w:pPr>
    </w:p>
    <w:p w14:paraId="43A44E71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8. Økonomi – midler det søkes om.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15"/>
        <w:gridCol w:w="1363"/>
        <w:gridCol w:w="5684"/>
      </w:tblGrid>
      <w:tr w:rsidR="008D1D6B" w14:paraId="31CBA12C" w14:textId="77777777" w:rsidTr="004B656E">
        <w:tc>
          <w:tcPr>
            <w:tcW w:w="2015" w:type="dxa"/>
          </w:tcPr>
          <w:p w14:paraId="116228DC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Hvem</w:t>
            </w:r>
          </w:p>
        </w:tc>
        <w:tc>
          <w:tcPr>
            <w:tcW w:w="1363" w:type="dxa"/>
          </w:tcPr>
          <w:p w14:paraId="7DC6314C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Beløp (kr)</w:t>
            </w:r>
          </w:p>
        </w:tc>
        <w:tc>
          <w:tcPr>
            <w:tcW w:w="5684" w:type="dxa"/>
          </w:tcPr>
          <w:p w14:paraId="375E2559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Begrunnelse</w:t>
            </w:r>
          </w:p>
        </w:tc>
      </w:tr>
      <w:tr w:rsidR="008D1D6B" w14:paraId="10EE777E" w14:textId="77777777" w:rsidTr="004B656E">
        <w:tc>
          <w:tcPr>
            <w:tcW w:w="2015" w:type="dxa"/>
          </w:tcPr>
          <w:p w14:paraId="6BF2E6A7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Eier</w:t>
            </w:r>
          </w:p>
        </w:tc>
        <w:tc>
          <w:tcPr>
            <w:tcW w:w="1363" w:type="dxa"/>
          </w:tcPr>
          <w:p w14:paraId="6087946B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5684" w:type="dxa"/>
          </w:tcPr>
          <w:p w14:paraId="4C55C189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33CA8401" w14:textId="77777777" w:rsidTr="004B656E">
        <w:tc>
          <w:tcPr>
            <w:tcW w:w="2015" w:type="dxa"/>
          </w:tcPr>
          <w:p w14:paraId="276AE4A2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Kompetansemiljø - faglig</w:t>
            </w:r>
          </w:p>
        </w:tc>
        <w:tc>
          <w:tcPr>
            <w:tcW w:w="1363" w:type="dxa"/>
          </w:tcPr>
          <w:p w14:paraId="4AD1D5BF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5684" w:type="dxa"/>
          </w:tcPr>
          <w:p w14:paraId="6F01D162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2CA47D7C" w14:textId="77777777" w:rsidTr="004B656E">
        <w:tc>
          <w:tcPr>
            <w:tcW w:w="2015" w:type="dxa"/>
          </w:tcPr>
          <w:p w14:paraId="7B36E750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Kompetansemiljø – reise </w:t>
            </w:r>
          </w:p>
        </w:tc>
        <w:tc>
          <w:tcPr>
            <w:tcW w:w="1363" w:type="dxa"/>
          </w:tcPr>
          <w:p w14:paraId="0454D6CF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5684" w:type="dxa"/>
          </w:tcPr>
          <w:p w14:paraId="45C188A8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7B1298B5" w14:textId="77777777" w:rsidTr="004B656E">
        <w:tc>
          <w:tcPr>
            <w:tcW w:w="2015" w:type="dxa"/>
          </w:tcPr>
          <w:p w14:paraId="3D6EB977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Ev. koordinator</w:t>
            </w:r>
          </w:p>
        </w:tc>
        <w:tc>
          <w:tcPr>
            <w:tcW w:w="1363" w:type="dxa"/>
          </w:tcPr>
          <w:p w14:paraId="5BCDE5A4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5684" w:type="dxa"/>
          </w:tcPr>
          <w:p w14:paraId="04EFB580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Begrunnelse skrives i punkt 10</w:t>
            </w:r>
          </w:p>
        </w:tc>
      </w:tr>
      <w:tr w:rsidR="008D1D6B" w14:paraId="48911B23" w14:textId="77777777" w:rsidTr="004B656E">
        <w:tc>
          <w:tcPr>
            <w:tcW w:w="2015" w:type="dxa"/>
          </w:tcPr>
          <w:p w14:paraId="13795436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SUM</w:t>
            </w:r>
          </w:p>
        </w:tc>
        <w:tc>
          <w:tcPr>
            <w:tcW w:w="1363" w:type="dxa"/>
          </w:tcPr>
          <w:p w14:paraId="30A06A38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5684" w:type="dxa"/>
            <w:shd w:val="clear" w:color="auto" w:fill="808080" w:themeFill="background1" w:themeFillShade="80"/>
          </w:tcPr>
          <w:p w14:paraId="1517AE94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6E8E1081" w14:textId="77777777" w:rsidTr="004B656E">
        <w:tc>
          <w:tcPr>
            <w:tcW w:w="2015" w:type="dxa"/>
          </w:tcPr>
          <w:p w14:paraId="01CAF079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Restmidler rapportert i juni 2026</w:t>
            </w:r>
          </w:p>
        </w:tc>
        <w:tc>
          <w:tcPr>
            <w:tcW w:w="1363" w:type="dxa"/>
          </w:tcPr>
          <w:p w14:paraId="617814DE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  <w:tc>
          <w:tcPr>
            <w:tcW w:w="5684" w:type="dxa"/>
          </w:tcPr>
          <w:p w14:paraId="56C56A5B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</w:tbl>
    <w:p w14:paraId="5B1C10D5" w14:textId="77777777" w:rsidR="008D1D6B" w:rsidRDefault="008D1D6B" w:rsidP="008D1D6B">
      <w:pPr>
        <w:rPr>
          <w:rFonts w:ascii="Open Sans" w:hAnsi="Open Sans" w:cs="Open Sans"/>
        </w:rPr>
      </w:pPr>
    </w:p>
    <w:p w14:paraId="5EBEB1D7" w14:textId="77777777" w:rsidR="008D1D6B" w:rsidRPr="001458BD" w:rsidRDefault="008D1D6B" w:rsidP="008D1D6B">
      <w:pPr>
        <w:rPr>
          <w:rFonts w:ascii="Open Sans" w:hAnsi="Open Sans" w:cs="Open Sans"/>
          <w:sz w:val="20"/>
          <w:szCs w:val="20"/>
        </w:rPr>
      </w:pPr>
      <w:r w:rsidRPr="001458BD">
        <w:rPr>
          <w:rFonts w:ascii="Open Sans" w:hAnsi="Open Sans" w:cs="Open Sans"/>
          <w:sz w:val="20"/>
          <w:szCs w:val="20"/>
        </w:rPr>
        <w:t>Er det forhold som gjør at det er dyrere for kompetansemiljø å følge opp</w:t>
      </w:r>
      <w:r>
        <w:rPr>
          <w:rFonts w:ascii="Open Sans" w:hAnsi="Open Sans" w:cs="Open Sans"/>
          <w:sz w:val="20"/>
          <w:szCs w:val="20"/>
        </w:rPr>
        <w:t>?</w:t>
      </w:r>
      <w:r w:rsidRPr="001458BD">
        <w:rPr>
          <w:rFonts w:ascii="Open Sans" w:hAnsi="Open Sans" w:cs="Open Sans"/>
          <w:sz w:val="20"/>
          <w:szCs w:val="20"/>
        </w:rPr>
        <w:t xml:space="preserve"> (</w:t>
      </w:r>
      <w:hyperlink r:id="rId12" w:history="1">
        <w:r w:rsidRPr="004C31C5">
          <w:rPr>
            <w:rStyle w:val="Hyperkobling"/>
            <w:rFonts w:ascii="Open Sans" w:hAnsi="Open Sans" w:cs="Open Sans"/>
            <w:sz w:val="20"/>
            <w:szCs w:val="20"/>
          </w:rPr>
          <w:t xml:space="preserve">se Langsiktig plan </w:t>
        </w:r>
        <w:r>
          <w:rPr>
            <w:rStyle w:val="Hyperkobling"/>
            <w:rFonts w:ascii="Open Sans" w:hAnsi="Open Sans" w:cs="Open Sans"/>
            <w:sz w:val="20"/>
            <w:szCs w:val="20"/>
          </w:rPr>
          <w:t xml:space="preserve">del 2 </w:t>
        </w:r>
        <w:r w:rsidRPr="004C31C5">
          <w:rPr>
            <w:rStyle w:val="Hyperkobling"/>
            <w:rFonts w:ascii="Open Sans" w:hAnsi="Open Sans" w:cs="Open Sans"/>
            <w:sz w:val="20"/>
            <w:szCs w:val="20"/>
          </w:rPr>
          <w:t>Grunnleggende føringer</w:t>
        </w:r>
      </w:hyperlink>
      <w:r w:rsidRPr="001458BD">
        <w:rPr>
          <w:rFonts w:ascii="Open Sans" w:hAnsi="Open Sans" w:cs="Open Sans"/>
          <w:sz w:val="20"/>
          <w:szCs w:val="20"/>
        </w:rPr>
        <w:t xml:space="preserve">?  </w:t>
      </w:r>
    </w:p>
    <w:p w14:paraId="54B9659D" w14:textId="77777777" w:rsidR="008D1D6B" w:rsidRPr="001458BD" w:rsidRDefault="008D1D6B" w:rsidP="008D1D6B">
      <w:pPr>
        <w:rPr>
          <w:rFonts w:ascii="Open Sans" w:hAnsi="Open Sans" w:cs="Open Sans"/>
          <w:sz w:val="28"/>
          <w:szCs w:val="28"/>
        </w:rPr>
      </w:pPr>
      <w:r w:rsidRPr="001458BD">
        <w:rPr>
          <w:rFonts w:ascii="Open Sans" w:hAnsi="Open Sans" w:cs="Open Sans"/>
          <w:sz w:val="20"/>
          <w:szCs w:val="20"/>
        </w:rPr>
        <w:t xml:space="preserve">Ja </w:t>
      </w:r>
      <w:sdt>
        <w:sdtPr>
          <w:rPr>
            <w:rFonts w:ascii="Open Sans" w:hAnsi="Open Sans" w:cs="Open Sans"/>
            <w:sz w:val="20"/>
            <w:szCs w:val="20"/>
          </w:rPr>
          <w:id w:val="-444070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58B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001458BD">
        <w:rPr>
          <w:rFonts w:ascii="Open Sans" w:hAnsi="Open Sans" w:cs="Open Sans"/>
          <w:sz w:val="20"/>
          <w:szCs w:val="20"/>
        </w:rPr>
        <w:t xml:space="preserve">   </w:t>
      </w:r>
      <w:r w:rsidRPr="001458BD">
        <w:rPr>
          <w:rFonts w:ascii="Open Sans" w:hAnsi="Open Sans" w:cs="Open Sans"/>
          <w:sz w:val="20"/>
          <w:szCs w:val="20"/>
        </w:rPr>
        <w:tab/>
        <w:t xml:space="preserve">Nei </w:t>
      </w:r>
      <w:sdt>
        <w:sdtPr>
          <w:rPr>
            <w:rFonts w:ascii="Open Sans" w:hAnsi="Open Sans" w:cs="Open Sans"/>
            <w:sz w:val="20"/>
            <w:szCs w:val="20"/>
          </w:rPr>
          <w:id w:val="-1123679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58B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</w:p>
    <w:p w14:paraId="677C1013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Begrunn:</w:t>
      </w:r>
      <w:r>
        <w:rPr>
          <w:rFonts w:ascii="Open Sans" w:hAnsi="Open Sans" w:cs="Open Sans"/>
        </w:rPr>
        <w:br w:type="page"/>
      </w:r>
    </w:p>
    <w:p w14:paraId="1D819327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9. Eiers egeninnsats – denne skal beskrives (omfang, hvem, hva)</w:t>
      </w:r>
    </w:p>
    <w:p w14:paraId="0EF70860" w14:textId="77777777" w:rsidR="008D1D6B" w:rsidRDefault="008D1D6B" w:rsidP="008D1D6B">
      <w:pPr>
        <w:rPr>
          <w:rFonts w:ascii="Open Sans" w:hAnsi="Open Sans" w:cs="Open Sans"/>
        </w:rPr>
      </w:pPr>
    </w:p>
    <w:p w14:paraId="3609101C" w14:textId="77777777" w:rsidR="008D1D6B" w:rsidRDefault="008D1D6B" w:rsidP="008D1D6B">
      <w:pPr>
        <w:rPr>
          <w:rFonts w:ascii="Open Sans" w:hAnsi="Open Sans" w:cs="Open Sans"/>
        </w:rPr>
      </w:pPr>
    </w:p>
    <w:p w14:paraId="14BBD5B8" w14:textId="77777777" w:rsidR="008D1D6B" w:rsidRDefault="008D1D6B" w:rsidP="008D1D6B">
      <w:pPr>
        <w:rPr>
          <w:rFonts w:ascii="Open Sans" w:hAnsi="Open Sans" w:cs="Open Sans"/>
        </w:rPr>
      </w:pPr>
    </w:p>
    <w:p w14:paraId="0502BBA1" w14:textId="77777777" w:rsidR="008D1D6B" w:rsidRDefault="008D1D6B" w:rsidP="008D1D6B">
      <w:pPr>
        <w:rPr>
          <w:rFonts w:ascii="Open Sans" w:hAnsi="Open Sans" w:cs="Open Sans"/>
        </w:rPr>
      </w:pPr>
    </w:p>
    <w:p w14:paraId="54E4C36A" w14:textId="77777777" w:rsidR="008D1D6B" w:rsidRDefault="008D1D6B" w:rsidP="008D1D6B">
      <w:pPr>
        <w:rPr>
          <w:rFonts w:ascii="Open Sans" w:hAnsi="Open Sans" w:cs="Open Sans"/>
        </w:rPr>
      </w:pPr>
    </w:p>
    <w:p w14:paraId="67298EA0" w14:textId="77777777" w:rsidR="008D1D6B" w:rsidRDefault="008D1D6B" w:rsidP="008D1D6B">
      <w:pPr>
        <w:rPr>
          <w:rFonts w:ascii="Open Sans" w:hAnsi="Open Sans" w:cs="Open Sans"/>
        </w:rPr>
      </w:pPr>
    </w:p>
    <w:p w14:paraId="40517727" w14:textId="77777777" w:rsidR="008D1D6B" w:rsidRDefault="008D1D6B" w:rsidP="008D1D6B">
      <w:pPr>
        <w:rPr>
          <w:rFonts w:ascii="Open Sans" w:hAnsi="Open Sans" w:cs="Open Sans"/>
        </w:rPr>
      </w:pPr>
    </w:p>
    <w:p w14:paraId="1054E3A5" w14:textId="77777777" w:rsidR="008D1D6B" w:rsidRDefault="008D1D6B" w:rsidP="008D1D6B">
      <w:pPr>
        <w:rPr>
          <w:rFonts w:ascii="Open Sans" w:hAnsi="Open Sans" w:cs="Open Sans"/>
        </w:rPr>
      </w:pPr>
    </w:p>
    <w:p w14:paraId="23ADE791" w14:textId="77777777" w:rsidR="008D1D6B" w:rsidRDefault="008D1D6B" w:rsidP="008D1D6B">
      <w:pPr>
        <w:rPr>
          <w:rFonts w:ascii="Open Sans" w:hAnsi="Open Sans" w:cs="Open Sans"/>
        </w:rPr>
      </w:pPr>
    </w:p>
    <w:p w14:paraId="6199691C" w14:textId="77777777" w:rsidR="008D1D6B" w:rsidRDefault="008D1D6B" w:rsidP="008D1D6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10. Koordinator – se beskrivelse i </w:t>
      </w:r>
      <w:hyperlink r:id="rId13" w:history="1">
        <w:r w:rsidRPr="00916D06">
          <w:rPr>
            <w:rStyle w:val="Hyperkobling"/>
            <w:rFonts w:ascii="Open Sans" w:hAnsi="Open Sans" w:cs="Open Sans"/>
          </w:rPr>
          <w:t xml:space="preserve">Langsiktig plan under </w:t>
        </w:r>
        <w:r>
          <w:rPr>
            <w:rStyle w:val="Hyperkobling"/>
            <w:rFonts w:ascii="Open Sans" w:hAnsi="Open Sans" w:cs="Open Sans"/>
          </w:rPr>
          <w:t xml:space="preserve">del 3 </w:t>
        </w:r>
        <w:r w:rsidRPr="00916D06">
          <w:rPr>
            <w:rStyle w:val="Hyperkobling"/>
            <w:rFonts w:ascii="Open Sans" w:hAnsi="Open Sans" w:cs="Open Sans"/>
          </w:rPr>
          <w:t>Levere behovsmelding</w:t>
        </w:r>
      </w:hyperlink>
      <w:r>
        <w:rPr>
          <w:rFonts w:ascii="Open Sans" w:hAnsi="Open Sans" w:cs="Open Sans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8D1D6B" w14:paraId="19762C8E" w14:textId="77777777" w:rsidTr="004B656E">
        <w:tc>
          <w:tcPr>
            <w:tcW w:w="2547" w:type="dxa"/>
          </w:tcPr>
          <w:p w14:paraId="5562434B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Hva</w:t>
            </w:r>
          </w:p>
        </w:tc>
        <w:tc>
          <w:tcPr>
            <w:tcW w:w="6515" w:type="dxa"/>
          </w:tcPr>
          <w:p w14:paraId="35BC7235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Beskriv</w:t>
            </w:r>
          </w:p>
        </w:tc>
      </w:tr>
      <w:tr w:rsidR="008D1D6B" w14:paraId="19C34DF5" w14:textId="77777777" w:rsidTr="004B656E">
        <w:tc>
          <w:tcPr>
            <w:tcW w:w="2547" w:type="dxa"/>
          </w:tcPr>
          <w:p w14:paraId="6597FA22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Oppgaver som skal utføres av koordinator</w:t>
            </w:r>
          </w:p>
        </w:tc>
        <w:tc>
          <w:tcPr>
            <w:tcW w:w="6515" w:type="dxa"/>
          </w:tcPr>
          <w:p w14:paraId="1263CD2F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19BC25FC" w14:textId="77777777" w:rsidTr="004B656E">
        <w:tc>
          <w:tcPr>
            <w:tcW w:w="2547" w:type="dxa"/>
          </w:tcPr>
          <w:p w14:paraId="74926739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Hvem</w:t>
            </w:r>
          </w:p>
        </w:tc>
        <w:tc>
          <w:tcPr>
            <w:tcW w:w="6515" w:type="dxa"/>
          </w:tcPr>
          <w:p w14:paraId="2F8EF0E4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46837333" w14:textId="77777777" w:rsidTr="004B656E">
        <w:tc>
          <w:tcPr>
            <w:tcW w:w="2547" w:type="dxa"/>
          </w:tcPr>
          <w:p w14:paraId="6209EF24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Omfang (timer/%)</w:t>
            </w:r>
          </w:p>
        </w:tc>
        <w:tc>
          <w:tcPr>
            <w:tcW w:w="6515" w:type="dxa"/>
          </w:tcPr>
          <w:p w14:paraId="32281391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  <w:tr w:rsidR="008D1D6B" w14:paraId="7EF2FEAB" w14:textId="77777777" w:rsidTr="004B656E">
        <w:tc>
          <w:tcPr>
            <w:tcW w:w="2547" w:type="dxa"/>
          </w:tcPr>
          <w:p w14:paraId="3BE736FB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Kostnad</w:t>
            </w:r>
          </w:p>
        </w:tc>
        <w:tc>
          <w:tcPr>
            <w:tcW w:w="6515" w:type="dxa"/>
          </w:tcPr>
          <w:p w14:paraId="303511A7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Kr </w:t>
            </w:r>
          </w:p>
        </w:tc>
      </w:tr>
      <w:tr w:rsidR="008D1D6B" w14:paraId="609A06FD" w14:textId="77777777" w:rsidTr="004B656E">
        <w:tc>
          <w:tcPr>
            <w:tcW w:w="2547" w:type="dxa"/>
          </w:tcPr>
          <w:p w14:paraId="4B20DF81" w14:textId="77777777" w:rsidR="008D1D6B" w:rsidRDefault="008D1D6B" w:rsidP="004B656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Ev. annet</w:t>
            </w:r>
          </w:p>
        </w:tc>
        <w:tc>
          <w:tcPr>
            <w:tcW w:w="6515" w:type="dxa"/>
          </w:tcPr>
          <w:p w14:paraId="472B3B98" w14:textId="77777777" w:rsidR="008D1D6B" w:rsidRDefault="008D1D6B" w:rsidP="004B656E">
            <w:pPr>
              <w:rPr>
                <w:rFonts w:ascii="Open Sans" w:hAnsi="Open Sans" w:cs="Open Sans"/>
              </w:rPr>
            </w:pPr>
          </w:p>
        </w:tc>
      </w:tr>
    </w:tbl>
    <w:p w14:paraId="100B10C6" w14:textId="77777777" w:rsidR="008D1D6B" w:rsidRDefault="008D1D6B" w:rsidP="008D1D6B">
      <w:pPr>
        <w:rPr>
          <w:rFonts w:ascii="Open Sans" w:hAnsi="Open Sans" w:cs="Open Sans"/>
        </w:rPr>
      </w:pPr>
    </w:p>
    <w:p w14:paraId="138F2EE2" w14:textId="77777777" w:rsidR="008D1D6B" w:rsidRPr="001458BD" w:rsidRDefault="008D1D6B" w:rsidP="008D1D6B">
      <w:pPr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</w:rPr>
        <w:t xml:space="preserve">Koordinator er knyttet til dette tiltaket? </w:t>
      </w:r>
      <w:r w:rsidRPr="001458BD">
        <w:rPr>
          <w:rFonts w:ascii="Open Sans" w:hAnsi="Open Sans" w:cs="Open Sans"/>
          <w:sz w:val="20"/>
          <w:szCs w:val="20"/>
        </w:rPr>
        <w:t xml:space="preserve">Ja </w:t>
      </w:r>
      <w:sdt>
        <w:sdtPr>
          <w:rPr>
            <w:rFonts w:ascii="Open Sans" w:hAnsi="Open Sans" w:cs="Open Sans"/>
            <w:sz w:val="20"/>
            <w:szCs w:val="20"/>
          </w:rPr>
          <w:id w:val="-1754663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58B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001458BD">
        <w:rPr>
          <w:rFonts w:ascii="Open Sans" w:hAnsi="Open Sans" w:cs="Open Sans"/>
          <w:sz w:val="20"/>
          <w:szCs w:val="20"/>
        </w:rPr>
        <w:t xml:space="preserve">   </w:t>
      </w:r>
      <w:r w:rsidRPr="001458BD">
        <w:rPr>
          <w:rFonts w:ascii="Open Sans" w:hAnsi="Open Sans" w:cs="Open Sans"/>
          <w:sz w:val="20"/>
          <w:szCs w:val="20"/>
        </w:rPr>
        <w:tab/>
        <w:t xml:space="preserve">Nei </w:t>
      </w:r>
      <w:sdt>
        <w:sdtPr>
          <w:rPr>
            <w:rFonts w:ascii="Open Sans" w:hAnsi="Open Sans" w:cs="Open Sans"/>
            <w:sz w:val="20"/>
            <w:szCs w:val="20"/>
          </w:rPr>
          <w:id w:val="-824199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58B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008F615C">
        <w:rPr>
          <w:rFonts w:ascii="Open Sans" w:hAnsi="Open Sans" w:cs="Open Sans"/>
        </w:rPr>
        <w:t xml:space="preserve">  eller</w:t>
      </w:r>
    </w:p>
    <w:p w14:paraId="77065B5B" w14:textId="77777777" w:rsidR="008D1D6B" w:rsidRPr="001458BD" w:rsidRDefault="008D1D6B" w:rsidP="008D1D6B">
      <w:pPr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</w:rPr>
        <w:t xml:space="preserve">Koordinator er knyttet til hele behovsmeldingen (Da fylles det ut i tiltak en, og ikke i de andre </w:t>
      </w:r>
      <w:proofErr w:type="gramStart"/>
      <w:r>
        <w:rPr>
          <w:rFonts w:ascii="Open Sans" w:hAnsi="Open Sans" w:cs="Open Sans"/>
        </w:rPr>
        <w:t xml:space="preserve">tiltakene)  </w:t>
      </w:r>
      <w:r w:rsidRPr="001458BD">
        <w:rPr>
          <w:rFonts w:ascii="Open Sans" w:hAnsi="Open Sans" w:cs="Open Sans"/>
          <w:sz w:val="20"/>
          <w:szCs w:val="20"/>
        </w:rPr>
        <w:t>Ja</w:t>
      </w:r>
      <w:proofErr w:type="gramEnd"/>
      <w:r w:rsidRPr="001458BD">
        <w:rPr>
          <w:rFonts w:ascii="Open Sans" w:hAnsi="Open Sans" w:cs="Open Sans"/>
          <w:sz w:val="20"/>
          <w:szCs w:val="20"/>
        </w:rPr>
        <w:t xml:space="preserve"> </w:t>
      </w:r>
      <w:sdt>
        <w:sdtPr>
          <w:rPr>
            <w:rFonts w:ascii="Open Sans" w:hAnsi="Open Sans" w:cs="Open Sans"/>
            <w:sz w:val="20"/>
            <w:szCs w:val="20"/>
          </w:rPr>
          <w:id w:val="1864856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58B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001458BD">
        <w:rPr>
          <w:rFonts w:ascii="Open Sans" w:hAnsi="Open Sans" w:cs="Open Sans"/>
          <w:sz w:val="20"/>
          <w:szCs w:val="20"/>
        </w:rPr>
        <w:t xml:space="preserve">   </w:t>
      </w:r>
      <w:r w:rsidRPr="001458BD">
        <w:rPr>
          <w:rFonts w:ascii="Open Sans" w:hAnsi="Open Sans" w:cs="Open Sans"/>
          <w:sz w:val="20"/>
          <w:szCs w:val="20"/>
        </w:rPr>
        <w:tab/>
        <w:t xml:space="preserve">Nei </w:t>
      </w:r>
      <w:sdt>
        <w:sdtPr>
          <w:rPr>
            <w:rFonts w:ascii="Open Sans" w:hAnsi="Open Sans" w:cs="Open Sans"/>
            <w:sz w:val="20"/>
            <w:szCs w:val="20"/>
          </w:rPr>
          <w:id w:val="-869522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458B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</w:p>
    <w:p w14:paraId="49EBA84C" w14:textId="77777777" w:rsidR="008D1D6B" w:rsidRPr="005B08BE" w:rsidRDefault="008D1D6B" w:rsidP="008D1D6B">
      <w:pPr>
        <w:rPr>
          <w:rFonts w:ascii="Open Sans" w:hAnsi="Open Sans" w:cs="Open Sans"/>
        </w:rPr>
      </w:pPr>
    </w:p>
    <w:p w14:paraId="566495B0" w14:textId="3BDC8AE4" w:rsidR="00427335" w:rsidRPr="005B08BE" w:rsidRDefault="00427335" w:rsidP="008D1D6B">
      <w:pPr>
        <w:pStyle w:val="Overskrift1"/>
        <w:rPr>
          <w:rFonts w:ascii="Open Sans" w:hAnsi="Open Sans" w:cs="Open Sans"/>
        </w:rPr>
      </w:pPr>
    </w:p>
    <w:sectPr w:rsidR="00427335" w:rsidRPr="005B08BE" w:rsidSect="0024430A">
      <w:headerReference w:type="default" r:id="rId14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985AC" w14:textId="77777777" w:rsidR="009213EA" w:rsidRDefault="009213EA" w:rsidP="00463CE7">
      <w:pPr>
        <w:spacing w:after="0" w:line="240" w:lineRule="auto"/>
      </w:pPr>
      <w:r>
        <w:separator/>
      </w:r>
    </w:p>
  </w:endnote>
  <w:endnote w:type="continuationSeparator" w:id="0">
    <w:p w14:paraId="1CA04931" w14:textId="77777777" w:rsidR="009213EA" w:rsidRDefault="009213EA" w:rsidP="0046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42260" w14:textId="77777777" w:rsidR="009213EA" w:rsidRDefault="009213EA" w:rsidP="00463CE7">
      <w:pPr>
        <w:spacing w:after="0" w:line="240" w:lineRule="auto"/>
      </w:pPr>
      <w:r>
        <w:separator/>
      </w:r>
    </w:p>
  </w:footnote>
  <w:footnote w:type="continuationSeparator" w:id="0">
    <w:p w14:paraId="7B0A3A8A" w14:textId="77777777" w:rsidR="009213EA" w:rsidRDefault="009213EA" w:rsidP="0046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20"/>
      </w:rPr>
      <w:id w:val="468635986"/>
      <w:docPartObj>
        <w:docPartGallery w:val="Page Numbers (Top of Page)"/>
        <w:docPartUnique/>
      </w:docPartObj>
    </w:sdtPr>
    <w:sdtEndPr/>
    <w:sdtContent>
      <w:p w14:paraId="22ED8F90" w14:textId="77777777" w:rsidR="006E75C5" w:rsidRDefault="00463CE7" w:rsidP="006E75C5">
        <w:pPr>
          <w:pStyle w:val="Topptekst"/>
          <w:jc w:val="center"/>
        </w:pPr>
        <w:r>
          <w:rPr>
            <w:rFonts w:ascii="Open Sans" w:hAnsi="Open Sans" w:cs="Open Sans"/>
            <w:noProof/>
            <w:sz w:val="20"/>
          </w:rPr>
          <w:drawing>
            <wp:anchor distT="0" distB="0" distL="114300" distR="114300" simplePos="0" relativeHeight="251658240" behindDoc="0" locked="0" layoutInCell="1" allowOverlap="1" wp14:anchorId="38FE5544" wp14:editId="382156A9">
              <wp:simplePos x="0" y="0"/>
              <wp:positionH relativeFrom="column">
                <wp:posOffset>-888575</wp:posOffset>
              </wp:positionH>
              <wp:positionV relativeFrom="page">
                <wp:posOffset>11220</wp:posOffset>
              </wp:positionV>
              <wp:extent cx="807085" cy="1169670"/>
              <wp:effectExtent l="0" t="0" r="0" b="0"/>
              <wp:wrapNone/>
              <wp:docPr id="22" name="Bilde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ilde 2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78756" b="-1554"/>
                      <a:stretch/>
                    </pic:blipFill>
                    <pic:spPr bwMode="auto">
                      <a:xfrm>
                        <a:off x="0" y="0"/>
                        <a:ext cx="807085" cy="116967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E75C5" w:rsidRPr="0010666E">
          <w:rPr>
            <w:sz w:val="14"/>
          </w:rPr>
          <w:t xml:space="preserve">Side: </w:t>
        </w:r>
        <w:r w:rsidR="006E75C5" w:rsidRPr="0010666E">
          <w:rPr>
            <w:sz w:val="14"/>
          </w:rPr>
          <w:fldChar w:fldCharType="begin"/>
        </w:r>
        <w:r w:rsidR="006E75C5" w:rsidRPr="0010666E">
          <w:rPr>
            <w:sz w:val="14"/>
          </w:rPr>
          <w:instrText xml:space="preserve"> PAGE   \* MERGEFORMAT </w:instrText>
        </w:r>
        <w:r w:rsidR="006E75C5" w:rsidRPr="0010666E">
          <w:rPr>
            <w:sz w:val="14"/>
          </w:rPr>
          <w:fldChar w:fldCharType="separate"/>
        </w:r>
        <w:r w:rsidR="006E75C5" w:rsidRPr="0010666E">
          <w:rPr>
            <w:noProof/>
            <w:sz w:val="14"/>
          </w:rPr>
          <w:t>2</w:t>
        </w:r>
        <w:r w:rsidR="006E75C5" w:rsidRPr="0010666E">
          <w:rPr>
            <w:sz w:val="14"/>
          </w:rPr>
          <w:fldChar w:fldCharType="end"/>
        </w:r>
        <w:r w:rsidR="006E75C5" w:rsidRPr="0010666E">
          <w:rPr>
            <w:sz w:val="14"/>
          </w:rPr>
          <w:t>/</w:t>
        </w:r>
        <w:r w:rsidR="006E75C5" w:rsidRPr="0010666E">
          <w:rPr>
            <w:sz w:val="14"/>
          </w:rPr>
          <w:fldChar w:fldCharType="begin"/>
        </w:r>
        <w:r w:rsidR="006E75C5" w:rsidRPr="0010666E">
          <w:rPr>
            <w:sz w:val="14"/>
          </w:rPr>
          <w:instrText xml:space="preserve"> NUMPAGES   \* MERGEFORMAT </w:instrText>
        </w:r>
        <w:r w:rsidR="006E75C5" w:rsidRPr="0010666E">
          <w:rPr>
            <w:sz w:val="14"/>
          </w:rPr>
          <w:fldChar w:fldCharType="separate"/>
        </w:r>
        <w:r w:rsidR="006E75C5" w:rsidRPr="0010666E">
          <w:rPr>
            <w:noProof/>
            <w:sz w:val="14"/>
          </w:rPr>
          <w:t>3</w:t>
        </w:r>
        <w:r w:rsidR="006E75C5" w:rsidRPr="0010666E">
          <w:rPr>
            <w:sz w:val="14"/>
          </w:rPr>
          <w:fldChar w:fldCharType="end"/>
        </w:r>
      </w:p>
      <w:p w14:paraId="0EA9594A" w14:textId="77777777" w:rsidR="00463CE7" w:rsidRPr="00463CE7" w:rsidRDefault="009213EA">
        <w:pPr>
          <w:pStyle w:val="Topptekst"/>
          <w:jc w:val="center"/>
          <w:rPr>
            <w:rFonts w:ascii="Open Sans" w:hAnsi="Open Sans" w:cs="Open Sans"/>
            <w:sz w:val="20"/>
          </w:rPr>
        </w:pPr>
      </w:p>
    </w:sdtContent>
  </w:sdt>
  <w:p w14:paraId="11D3146C" w14:textId="77777777" w:rsidR="00463CE7" w:rsidRDefault="00463CE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23F21"/>
    <w:multiLevelType w:val="hybridMultilevel"/>
    <w:tmpl w:val="4F1A2A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16476"/>
    <w:multiLevelType w:val="hybridMultilevel"/>
    <w:tmpl w:val="89FE69E2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55DD4"/>
    <w:multiLevelType w:val="hybridMultilevel"/>
    <w:tmpl w:val="154AF7EC"/>
    <w:lvl w:ilvl="0" w:tplc="C1FA1B5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F7623"/>
    <w:multiLevelType w:val="hybridMultilevel"/>
    <w:tmpl w:val="FCEA38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4A6FB9"/>
    <w:multiLevelType w:val="hybridMultilevel"/>
    <w:tmpl w:val="B186DAC6"/>
    <w:lvl w:ilvl="0" w:tplc="04140017">
      <w:start w:val="1"/>
      <w:numFmt w:val="lowerLetter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CD6D67"/>
    <w:multiLevelType w:val="hybridMultilevel"/>
    <w:tmpl w:val="B18CFD16"/>
    <w:lvl w:ilvl="0" w:tplc="04140017">
      <w:start w:val="1"/>
      <w:numFmt w:val="lowerLetter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4694054">
    <w:abstractNumId w:val="0"/>
  </w:num>
  <w:num w:numId="2" w16cid:durableId="1771974346">
    <w:abstractNumId w:val="2"/>
  </w:num>
  <w:num w:numId="3" w16cid:durableId="1396246880">
    <w:abstractNumId w:val="5"/>
  </w:num>
  <w:num w:numId="4" w16cid:durableId="692272059">
    <w:abstractNumId w:val="4"/>
  </w:num>
  <w:num w:numId="5" w16cid:durableId="2002539012">
    <w:abstractNumId w:val="1"/>
  </w:num>
  <w:num w:numId="6" w16cid:durableId="368915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F1B"/>
    <w:rsid w:val="00010ED4"/>
    <w:rsid w:val="00014C5C"/>
    <w:rsid w:val="0001593E"/>
    <w:rsid w:val="00016058"/>
    <w:rsid w:val="00023C2A"/>
    <w:rsid w:val="000266E6"/>
    <w:rsid w:val="0003363D"/>
    <w:rsid w:val="00042E3C"/>
    <w:rsid w:val="00047F94"/>
    <w:rsid w:val="00051D67"/>
    <w:rsid w:val="00052B22"/>
    <w:rsid w:val="00057BD7"/>
    <w:rsid w:val="000602E6"/>
    <w:rsid w:val="00070FCB"/>
    <w:rsid w:val="00094E61"/>
    <w:rsid w:val="000A3D96"/>
    <w:rsid w:val="000A4BBC"/>
    <w:rsid w:val="000A6484"/>
    <w:rsid w:val="000A72B2"/>
    <w:rsid w:val="000A75DB"/>
    <w:rsid w:val="000B2FD0"/>
    <w:rsid w:val="000B6836"/>
    <w:rsid w:val="000C2E31"/>
    <w:rsid w:val="000C2E9E"/>
    <w:rsid w:val="000C6EA6"/>
    <w:rsid w:val="000D130E"/>
    <w:rsid w:val="000F0733"/>
    <w:rsid w:val="000F3A0E"/>
    <w:rsid w:val="000F3E21"/>
    <w:rsid w:val="00106BDC"/>
    <w:rsid w:val="001126B8"/>
    <w:rsid w:val="00120ED0"/>
    <w:rsid w:val="0012141C"/>
    <w:rsid w:val="0012538D"/>
    <w:rsid w:val="001257D1"/>
    <w:rsid w:val="001458BD"/>
    <w:rsid w:val="00161245"/>
    <w:rsid w:val="00165EE8"/>
    <w:rsid w:val="001700AC"/>
    <w:rsid w:val="00182182"/>
    <w:rsid w:val="001847A3"/>
    <w:rsid w:val="00186006"/>
    <w:rsid w:val="0019112C"/>
    <w:rsid w:val="001955E9"/>
    <w:rsid w:val="001A05DE"/>
    <w:rsid w:val="001A08CD"/>
    <w:rsid w:val="001A4D71"/>
    <w:rsid w:val="001B7B41"/>
    <w:rsid w:val="001C723F"/>
    <w:rsid w:val="001D0959"/>
    <w:rsid w:val="001D7142"/>
    <w:rsid w:val="001D7BB6"/>
    <w:rsid w:val="001E28A0"/>
    <w:rsid w:val="001E62AA"/>
    <w:rsid w:val="001F3408"/>
    <w:rsid w:val="001F3C54"/>
    <w:rsid w:val="001F3CB8"/>
    <w:rsid w:val="001F6624"/>
    <w:rsid w:val="0020260D"/>
    <w:rsid w:val="002035CF"/>
    <w:rsid w:val="00211D48"/>
    <w:rsid w:val="00227140"/>
    <w:rsid w:val="00227B68"/>
    <w:rsid w:val="0024102A"/>
    <w:rsid w:val="00241D96"/>
    <w:rsid w:val="00241ED0"/>
    <w:rsid w:val="00242F1B"/>
    <w:rsid w:val="00243E8B"/>
    <w:rsid w:val="0024430A"/>
    <w:rsid w:val="002472F6"/>
    <w:rsid w:val="0025044D"/>
    <w:rsid w:val="002545C5"/>
    <w:rsid w:val="00255EC1"/>
    <w:rsid w:val="00256D94"/>
    <w:rsid w:val="00290952"/>
    <w:rsid w:val="002A0CBB"/>
    <w:rsid w:val="002A3694"/>
    <w:rsid w:val="002B3ECA"/>
    <w:rsid w:val="002F0D13"/>
    <w:rsid w:val="002F157C"/>
    <w:rsid w:val="002F2DD1"/>
    <w:rsid w:val="002F638E"/>
    <w:rsid w:val="002F7C19"/>
    <w:rsid w:val="003018D0"/>
    <w:rsid w:val="00302544"/>
    <w:rsid w:val="00302FF9"/>
    <w:rsid w:val="00311969"/>
    <w:rsid w:val="00332048"/>
    <w:rsid w:val="0033531F"/>
    <w:rsid w:val="00344A91"/>
    <w:rsid w:val="00355035"/>
    <w:rsid w:val="003609B7"/>
    <w:rsid w:val="003642DE"/>
    <w:rsid w:val="003658EB"/>
    <w:rsid w:val="00372C85"/>
    <w:rsid w:val="00373462"/>
    <w:rsid w:val="00373B65"/>
    <w:rsid w:val="003840C0"/>
    <w:rsid w:val="0038615B"/>
    <w:rsid w:val="00392A1E"/>
    <w:rsid w:val="003944AA"/>
    <w:rsid w:val="003946F4"/>
    <w:rsid w:val="00395EC1"/>
    <w:rsid w:val="003A322B"/>
    <w:rsid w:val="003B44E9"/>
    <w:rsid w:val="003D46A4"/>
    <w:rsid w:val="003D4C86"/>
    <w:rsid w:val="003E0C46"/>
    <w:rsid w:val="003E4421"/>
    <w:rsid w:val="003F3278"/>
    <w:rsid w:val="00400436"/>
    <w:rsid w:val="00402B35"/>
    <w:rsid w:val="004039DE"/>
    <w:rsid w:val="00405975"/>
    <w:rsid w:val="0041290B"/>
    <w:rsid w:val="00427335"/>
    <w:rsid w:val="00431265"/>
    <w:rsid w:val="004333D7"/>
    <w:rsid w:val="00442B62"/>
    <w:rsid w:val="00447CBF"/>
    <w:rsid w:val="00452CB8"/>
    <w:rsid w:val="00456335"/>
    <w:rsid w:val="0045730A"/>
    <w:rsid w:val="00463CE7"/>
    <w:rsid w:val="00476D63"/>
    <w:rsid w:val="00481271"/>
    <w:rsid w:val="00482352"/>
    <w:rsid w:val="00492D43"/>
    <w:rsid w:val="004B4CC6"/>
    <w:rsid w:val="004C31C5"/>
    <w:rsid w:val="004D6F69"/>
    <w:rsid w:val="004E6D68"/>
    <w:rsid w:val="004F13FF"/>
    <w:rsid w:val="004F245B"/>
    <w:rsid w:val="004F5182"/>
    <w:rsid w:val="00512DAE"/>
    <w:rsid w:val="005157BF"/>
    <w:rsid w:val="00515B61"/>
    <w:rsid w:val="00517B02"/>
    <w:rsid w:val="005321CF"/>
    <w:rsid w:val="005438EF"/>
    <w:rsid w:val="00544082"/>
    <w:rsid w:val="00550A34"/>
    <w:rsid w:val="00566122"/>
    <w:rsid w:val="00570E25"/>
    <w:rsid w:val="00571BBB"/>
    <w:rsid w:val="005742D0"/>
    <w:rsid w:val="00577AB7"/>
    <w:rsid w:val="0058058A"/>
    <w:rsid w:val="005831C5"/>
    <w:rsid w:val="0059115E"/>
    <w:rsid w:val="0059662C"/>
    <w:rsid w:val="005A5347"/>
    <w:rsid w:val="005B08BE"/>
    <w:rsid w:val="005C651F"/>
    <w:rsid w:val="005C7236"/>
    <w:rsid w:val="005D6094"/>
    <w:rsid w:val="005E1F32"/>
    <w:rsid w:val="006075A8"/>
    <w:rsid w:val="00610BF0"/>
    <w:rsid w:val="00610F0B"/>
    <w:rsid w:val="00613B2E"/>
    <w:rsid w:val="006267C0"/>
    <w:rsid w:val="006301D8"/>
    <w:rsid w:val="0063464F"/>
    <w:rsid w:val="006359BB"/>
    <w:rsid w:val="0063798F"/>
    <w:rsid w:val="00637D5B"/>
    <w:rsid w:val="00643E53"/>
    <w:rsid w:val="006449FB"/>
    <w:rsid w:val="00667870"/>
    <w:rsid w:val="00670446"/>
    <w:rsid w:val="00671741"/>
    <w:rsid w:val="006748C3"/>
    <w:rsid w:val="00675BE9"/>
    <w:rsid w:val="00676F5A"/>
    <w:rsid w:val="00683075"/>
    <w:rsid w:val="006968E0"/>
    <w:rsid w:val="006A08BE"/>
    <w:rsid w:val="006B01AC"/>
    <w:rsid w:val="006B6D44"/>
    <w:rsid w:val="006C07B8"/>
    <w:rsid w:val="006D2C70"/>
    <w:rsid w:val="006E1CFD"/>
    <w:rsid w:val="006E2EAB"/>
    <w:rsid w:val="006E3A45"/>
    <w:rsid w:val="006E75C5"/>
    <w:rsid w:val="006F13C5"/>
    <w:rsid w:val="006F235A"/>
    <w:rsid w:val="006F4C89"/>
    <w:rsid w:val="00704681"/>
    <w:rsid w:val="0070551B"/>
    <w:rsid w:val="00713E1A"/>
    <w:rsid w:val="007171C2"/>
    <w:rsid w:val="00723342"/>
    <w:rsid w:val="00737C74"/>
    <w:rsid w:val="00740FA1"/>
    <w:rsid w:val="0074177F"/>
    <w:rsid w:val="007451DD"/>
    <w:rsid w:val="00751FC0"/>
    <w:rsid w:val="0076287E"/>
    <w:rsid w:val="00775E45"/>
    <w:rsid w:val="007834E9"/>
    <w:rsid w:val="00787DCA"/>
    <w:rsid w:val="007951C6"/>
    <w:rsid w:val="0079667F"/>
    <w:rsid w:val="007B0A77"/>
    <w:rsid w:val="007B5684"/>
    <w:rsid w:val="007B7D7D"/>
    <w:rsid w:val="007C18A8"/>
    <w:rsid w:val="007C6648"/>
    <w:rsid w:val="007D01D4"/>
    <w:rsid w:val="007E11EE"/>
    <w:rsid w:val="007E4E13"/>
    <w:rsid w:val="00803F5C"/>
    <w:rsid w:val="00805744"/>
    <w:rsid w:val="00805C40"/>
    <w:rsid w:val="00806AE6"/>
    <w:rsid w:val="00812C86"/>
    <w:rsid w:val="008157C4"/>
    <w:rsid w:val="00826A41"/>
    <w:rsid w:val="008351D8"/>
    <w:rsid w:val="00843DEE"/>
    <w:rsid w:val="008466DD"/>
    <w:rsid w:val="00854FF5"/>
    <w:rsid w:val="00855E47"/>
    <w:rsid w:val="008714B3"/>
    <w:rsid w:val="00872565"/>
    <w:rsid w:val="0088242F"/>
    <w:rsid w:val="00883897"/>
    <w:rsid w:val="008866DF"/>
    <w:rsid w:val="008A08CB"/>
    <w:rsid w:val="008C0730"/>
    <w:rsid w:val="008D0F9E"/>
    <w:rsid w:val="008D1D6B"/>
    <w:rsid w:val="008D5DAF"/>
    <w:rsid w:val="008E0655"/>
    <w:rsid w:val="008E3D33"/>
    <w:rsid w:val="008E55D0"/>
    <w:rsid w:val="008F0E19"/>
    <w:rsid w:val="008F4331"/>
    <w:rsid w:val="008F761F"/>
    <w:rsid w:val="0090763B"/>
    <w:rsid w:val="00915C2B"/>
    <w:rsid w:val="00916D06"/>
    <w:rsid w:val="009213EA"/>
    <w:rsid w:val="009221F5"/>
    <w:rsid w:val="0092288B"/>
    <w:rsid w:val="0092728E"/>
    <w:rsid w:val="0092779B"/>
    <w:rsid w:val="00933EC0"/>
    <w:rsid w:val="00936C61"/>
    <w:rsid w:val="0094033C"/>
    <w:rsid w:val="00944E04"/>
    <w:rsid w:val="00946E68"/>
    <w:rsid w:val="009518FC"/>
    <w:rsid w:val="00956895"/>
    <w:rsid w:val="009619A7"/>
    <w:rsid w:val="0098067A"/>
    <w:rsid w:val="00984A57"/>
    <w:rsid w:val="00992E6A"/>
    <w:rsid w:val="00993A6C"/>
    <w:rsid w:val="009967E3"/>
    <w:rsid w:val="00997E6A"/>
    <w:rsid w:val="009A3268"/>
    <w:rsid w:val="009A71D3"/>
    <w:rsid w:val="009B0345"/>
    <w:rsid w:val="009B45DC"/>
    <w:rsid w:val="009C688A"/>
    <w:rsid w:val="009D0BEB"/>
    <w:rsid w:val="009D1AB1"/>
    <w:rsid w:val="009E2075"/>
    <w:rsid w:val="009F4624"/>
    <w:rsid w:val="009F6315"/>
    <w:rsid w:val="00A038B9"/>
    <w:rsid w:val="00A0636E"/>
    <w:rsid w:val="00A17B96"/>
    <w:rsid w:val="00A24F0F"/>
    <w:rsid w:val="00A42CA8"/>
    <w:rsid w:val="00A44143"/>
    <w:rsid w:val="00A44188"/>
    <w:rsid w:val="00A53711"/>
    <w:rsid w:val="00A670B7"/>
    <w:rsid w:val="00A72518"/>
    <w:rsid w:val="00A74D17"/>
    <w:rsid w:val="00A90CCF"/>
    <w:rsid w:val="00A91C7D"/>
    <w:rsid w:val="00AA29F2"/>
    <w:rsid w:val="00AA61E4"/>
    <w:rsid w:val="00AC0405"/>
    <w:rsid w:val="00AF3FB4"/>
    <w:rsid w:val="00AF4AD4"/>
    <w:rsid w:val="00AF74CF"/>
    <w:rsid w:val="00B003AE"/>
    <w:rsid w:val="00B11838"/>
    <w:rsid w:val="00B121B5"/>
    <w:rsid w:val="00B17889"/>
    <w:rsid w:val="00B24A4C"/>
    <w:rsid w:val="00B26958"/>
    <w:rsid w:val="00B26DEA"/>
    <w:rsid w:val="00B377FB"/>
    <w:rsid w:val="00B42992"/>
    <w:rsid w:val="00B505D4"/>
    <w:rsid w:val="00B64C69"/>
    <w:rsid w:val="00B658ED"/>
    <w:rsid w:val="00B73D03"/>
    <w:rsid w:val="00B760E2"/>
    <w:rsid w:val="00B80E99"/>
    <w:rsid w:val="00B81D33"/>
    <w:rsid w:val="00BA58D6"/>
    <w:rsid w:val="00BB0022"/>
    <w:rsid w:val="00BB5EC5"/>
    <w:rsid w:val="00BB6678"/>
    <w:rsid w:val="00BC0399"/>
    <w:rsid w:val="00BC195F"/>
    <w:rsid w:val="00BC2B70"/>
    <w:rsid w:val="00BD49AF"/>
    <w:rsid w:val="00BF5C9D"/>
    <w:rsid w:val="00C05BB9"/>
    <w:rsid w:val="00C142F9"/>
    <w:rsid w:val="00C21DCE"/>
    <w:rsid w:val="00C24AC7"/>
    <w:rsid w:val="00C254A1"/>
    <w:rsid w:val="00C26369"/>
    <w:rsid w:val="00C3577A"/>
    <w:rsid w:val="00C421B7"/>
    <w:rsid w:val="00C46E8D"/>
    <w:rsid w:val="00C51421"/>
    <w:rsid w:val="00C55C94"/>
    <w:rsid w:val="00C56701"/>
    <w:rsid w:val="00C60C50"/>
    <w:rsid w:val="00C66D9F"/>
    <w:rsid w:val="00C73709"/>
    <w:rsid w:val="00C8079B"/>
    <w:rsid w:val="00C83BFD"/>
    <w:rsid w:val="00C90D2D"/>
    <w:rsid w:val="00C94889"/>
    <w:rsid w:val="00CA13F8"/>
    <w:rsid w:val="00CA7185"/>
    <w:rsid w:val="00CB3D71"/>
    <w:rsid w:val="00CB618F"/>
    <w:rsid w:val="00CC6FCC"/>
    <w:rsid w:val="00CD719C"/>
    <w:rsid w:val="00CE1FA0"/>
    <w:rsid w:val="00CE3112"/>
    <w:rsid w:val="00CE4FBE"/>
    <w:rsid w:val="00CF7F9C"/>
    <w:rsid w:val="00D01F16"/>
    <w:rsid w:val="00D03716"/>
    <w:rsid w:val="00D046A6"/>
    <w:rsid w:val="00D054DC"/>
    <w:rsid w:val="00D132A0"/>
    <w:rsid w:val="00D22CB8"/>
    <w:rsid w:val="00D301F2"/>
    <w:rsid w:val="00D31383"/>
    <w:rsid w:val="00D3658D"/>
    <w:rsid w:val="00D36802"/>
    <w:rsid w:val="00D37C0A"/>
    <w:rsid w:val="00D42D79"/>
    <w:rsid w:val="00D44FB6"/>
    <w:rsid w:val="00D45476"/>
    <w:rsid w:val="00D501AD"/>
    <w:rsid w:val="00D605D6"/>
    <w:rsid w:val="00D644DA"/>
    <w:rsid w:val="00D80982"/>
    <w:rsid w:val="00D85460"/>
    <w:rsid w:val="00D85598"/>
    <w:rsid w:val="00D87E68"/>
    <w:rsid w:val="00D9118C"/>
    <w:rsid w:val="00DA4E0B"/>
    <w:rsid w:val="00DA5D1B"/>
    <w:rsid w:val="00DB1FBF"/>
    <w:rsid w:val="00DB676F"/>
    <w:rsid w:val="00DD0768"/>
    <w:rsid w:val="00DD0A38"/>
    <w:rsid w:val="00DD1E76"/>
    <w:rsid w:val="00DE178F"/>
    <w:rsid w:val="00DE340F"/>
    <w:rsid w:val="00DE3DC8"/>
    <w:rsid w:val="00DE42F8"/>
    <w:rsid w:val="00DF0220"/>
    <w:rsid w:val="00DF5A77"/>
    <w:rsid w:val="00DF7524"/>
    <w:rsid w:val="00E035DF"/>
    <w:rsid w:val="00E05B15"/>
    <w:rsid w:val="00E1419A"/>
    <w:rsid w:val="00E144D5"/>
    <w:rsid w:val="00E160F5"/>
    <w:rsid w:val="00E25FBE"/>
    <w:rsid w:val="00E26172"/>
    <w:rsid w:val="00E3536B"/>
    <w:rsid w:val="00E459D4"/>
    <w:rsid w:val="00E46760"/>
    <w:rsid w:val="00E57E9D"/>
    <w:rsid w:val="00E60CF6"/>
    <w:rsid w:val="00E869C0"/>
    <w:rsid w:val="00E93816"/>
    <w:rsid w:val="00E96CEB"/>
    <w:rsid w:val="00EB2B5E"/>
    <w:rsid w:val="00EB6667"/>
    <w:rsid w:val="00EB7703"/>
    <w:rsid w:val="00EC5E77"/>
    <w:rsid w:val="00ED06AF"/>
    <w:rsid w:val="00ED5B3C"/>
    <w:rsid w:val="00ED5CA9"/>
    <w:rsid w:val="00EE1675"/>
    <w:rsid w:val="00EE40B4"/>
    <w:rsid w:val="00EF5929"/>
    <w:rsid w:val="00EF5EC9"/>
    <w:rsid w:val="00EF6334"/>
    <w:rsid w:val="00F12515"/>
    <w:rsid w:val="00F13522"/>
    <w:rsid w:val="00F16484"/>
    <w:rsid w:val="00F230AA"/>
    <w:rsid w:val="00F24CFA"/>
    <w:rsid w:val="00F308AE"/>
    <w:rsid w:val="00F34D0C"/>
    <w:rsid w:val="00F3756F"/>
    <w:rsid w:val="00F418D9"/>
    <w:rsid w:val="00F428AC"/>
    <w:rsid w:val="00F477DE"/>
    <w:rsid w:val="00F72B36"/>
    <w:rsid w:val="00F7418B"/>
    <w:rsid w:val="00F74490"/>
    <w:rsid w:val="00F76294"/>
    <w:rsid w:val="00F77068"/>
    <w:rsid w:val="00F82B2C"/>
    <w:rsid w:val="00FA69BF"/>
    <w:rsid w:val="00FB77DD"/>
    <w:rsid w:val="00FC4596"/>
    <w:rsid w:val="00FC56F9"/>
    <w:rsid w:val="00FD7573"/>
    <w:rsid w:val="00FE76FD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A28D9"/>
  <w15:chartTrackingRefBased/>
  <w15:docId w15:val="{48858BBE-5A98-4905-A667-0F13EC85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4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B6678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63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63CE7"/>
  </w:style>
  <w:style w:type="paragraph" w:styleId="Bunntekst">
    <w:name w:val="footer"/>
    <w:basedOn w:val="Normal"/>
    <w:link w:val="BunntekstTegn"/>
    <w:uiPriority w:val="99"/>
    <w:unhideWhenUsed/>
    <w:rsid w:val="00463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63CE7"/>
  </w:style>
  <w:style w:type="table" w:styleId="Tabellrutenett">
    <w:name w:val="Table Grid"/>
    <w:basedOn w:val="Vanligtabell"/>
    <w:uiPriority w:val="39"/>
    <w:rsid w:val="006E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242F1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42F1B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14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ssholdertekst">
    <w:name w:val="Placeholder Text"/>
    <w:basedOn w:val="Standardskriftforavsnitt"/>
    <w:uiPriority w:val="99"/>
    <w:semiHidden/>
    <w:rsid w:val="008F43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rosjekt.statsforvalteren.no/nb/kompetanseutvikling-nordland/samarbeidsforum/ny-langsiktig-plan-fra-2026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rosjekt.statsforvalteren.no/nb/kompetanseutvikling-nordland/samarbeidsforum/ny-langsiktig-plan-fra-2026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osjekt.statsforvalteren.no/nb/kompetanseutvikling-nordland/samarbeidsforum/ny-langsiktig-plan-fra-2026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staf2.sf.statsforvalteren.no\sf\Maler\SFNO\Vedlegg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d99bc3-caed-4999-8a02-1f40a983eff9" xsi:nil="true"/>
    <lcf76f155ced4ddcb4097134ff3c332f xmlns="4127b600-8614-4a6b-8275-7c10a81640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BACA413E5B8641BC4194E867F1EA69" ma:contentTypeVersion="15" ma:contentTypeDescription="Opprett et nytt dokument." ma:contentTypeScope="" ma:versionID="1b3d0c299cecd94e1be27d3b815f63e0">
  <xsd:schema xmlns:xsd="http://www.w3.org/2001/XMLSchema" xmlns:xs="http://www.w3.org/2001/XMLSchema" xmlns:p="http://schemas.microsoft.com/office/2006/metadata/properties" xmlns:ns2="4127b600-8614-4a6b-8275-7c10a81640db" xmlns:ns3="29d99bc3-caed-4999-8a02-1f40a983eff9" targetNamespace="http://schemas.microsoft.com/office/2006/metadata/properties" ma:root="true" ma:fieldsID="5c9e6cbfe3e0693e3d1eb672a27f540f" ns2:_="" ns3:_="">
    <xsd:import namespace="4127b600-8614-4a6b-8275-7c10a81640db"/>
    <xsd:import namespace="29d99bc3-caed-4999-8a02-1f40a983e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7b600-8614-4a6b-8275-7c10a8164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99bc3-caed-4999-8a02-1f40a983e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80d16ba-53f8-4501-a88b-bf7b984b28ec}" ma:internalName="TaxCatchAll" ma:showField="CatchAllData" ma:web="29d99bc3-caed-4999-8a02-1f40a983e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4C83F1-9E94-4104-9FDB-027180222A06}">
  <ds:schemaRefs>
    <ds:schemaRef ds:uri="http://schemas.microsoft.com/office/2006/metadata/properties"/>
    <ds:schemaRef ds:uri="http://schemas.microsoft.com/office/infopath/2007/PartnerControls"/>
    <ds:schemaRef ds:uri="29d99bc3-caed-4999-8a02-1f40a983eff9"/>
    <ds:schemaRef ds:uri="4127b600-8614-4a6b-8275-7c10a81640db"/>
  </ds:schemaRefs>
</ds:datastoreItem>
</file>

<file path=customXml/itemProps2.xml><?xml version="1.0" encoding="utf-8"?>
<ds:datastoreItem xmlns:ds="http://schemas.openxmlformats.org/officeDocument/2006/customXml" ds:itemID="{03ACA2CD-0B6B-42E3-8734-DA4687D85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7b600-8614-4a6b-8275-7c10a81640db"/>
    <ds:schemaRef ds:uri="29d99bc3-caed-4999-8a02-1f40a983e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F9D7C-518F-41A8-9766-5790DC74E7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Vedlegg</Template>
  <TotalTime>0</TotalTime>
  <Pages>5</Pages>
  <Words>407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</vt:lpstr>
    </vt:vector>
  </TitlesOfParts>
  <Company/>
  <LinksUpToDate>false</LinksUpToDate>
  <CharactersWithSpaces>2564</CharactersWithSpaces>
  <SharedDoc>false</SharedDoc>
  <HLinks>
    <vt:vector size="48" baseType="variant">
      <vt:variant>
        <vt:i4>458759</vt:i4>
      </vt:variant>
      <vt:variant>
        <vt:i4>21</vt:i4>
      </vt:variant>
      <vt:variant>
        <vt:i4>0</vt:i4>
      </vt:variant>
      <vt:variant>
        <vt:i4>5</vt:i4>
      </vt:variant>
      <vt:variant>
        <vt:lpwstr>https://prosjekt.statsforvalteren.no/nb/kompetanseutvikling-nordland/samarbeidsforum/ny-langsiktig-plan-fra-2026/</vt:lpwstr>
      </vt:variant>
      <vt:variant>
        <vt:lpwstr/>
      </vt:variant>
      <vt:variant>
        <vt:i4>458759</vt:i4>
      </vt:variant>
      <vt:variant>
        <vt:i4>18</vt:i4>
      </vt:variant>
      <vt:variant>
        <vt:i4>0</vt:i4>
      </vt:variant>
      <vt:variant>
        <vt:i4>5</vt:i4>
      </vt:variant>
      <vt:variant>
        <vt:lpwstr>https://prosjekt.statsforvalteren.no/nb/kompetanseutvikling-nordland/samarbeidsforum/ny-langsiktig-plan-fra-2026/</vt:lpwstr>
      </vt:variant>
      <vt:variant>
        <vt:lpwstr/>
      </vt:variant>
      <vt:variant>
        <vt:i4>458759</vt:i4>
      </vt:variant>
      <vt:variant>
        <vt:i4>15</vt:i4>
      </vt:variant>
      <vt:variant>
        <vt:i4>0</vt:i4>
      </vt:variant>
      <vt:variant>
        <vt:i4>5</vt:i4>
      </vt:variant>
      <vt:variant>
        <vt:lpwstr>https://prosjekt.statsforvalteren.no/nb/kompetanseutvikling-nordland/samarbeidsforum/ny-langsiktig-plan-fra-2026/</vt:lpwstr>
      </vt:variant>
      <vt:variant>
        <vt:lpwstr/>
      </vt:variant>
      <vt:variant>
        <vt:i4>458759</vt:i4>
      </vt:variant>
      <vt:variant>
        <vt:i4>12</vt:i4>
      </vt:variant>
      <vt:variant>
        <vt:i4>0</vt:i4>
      </vt:variant>
      <vt:variant>
        <vt:i4>5</vt:i4>
      </vt:variant>
      <vt:variant>
        <vt:lpwstr>https://prosjekt.statsforvalteren.no/nb/kompetanseutvikling-nordland/samarbeidsforum/ny-langsiktig-plan-fra-2026/</vt:lpwstr>
      </vt:variant>
      <vt:variant>
        <vt:lpwstr/>
      </vt:variant>
      <vt:variant>
        <vt:i4>458759</vt:i4>
      </vt:variant>
      <vt:variant>
        <vt:i4>9</vt:i4>
      </vt:variant>
      <vt:variant>
        <vt:i4>0</vt:i4>
      </vt:variant>
      <vt:variant>
        <vt:i4>5</vt:i4>
      </vt:variant>
      <vt:variant>
        <vt:lpwstr>https://prosjekt.statsforvalteren.no/nb/kompetanseutvikling-nordland/samarbeidsforum/ny-langsiktig-plan-fra-2026/</vt:lpwstr>
      </vt:variant>
      <vt:variant>
        <vt:lpwstr/>
      </vt:variant>
      <vt:variant>
        <vt:i4>5832756</vt:i4>
      </vt:variant>
      <vt:variant>
        <vt:i4>6</vt:i4>
      </vt:variant>
      <vt:variant>
        <vt:i4>0</vt:i4>
      </vt:variant>
      <vt:variant>
        <vt:i4>5</vt:i4>
      </vt:variant>
      <vt:variant>
        <vt:lpwstr>mailto:eirik.arntsen@statsforvalteren.no</vt:lpwstr>
      </vt:variant>
      <vt:variant>
        <vt:lpwstr/>
      </vt:variant>
      <vt:variant>
        <vt:i4>393312</vt:i4>
      </vt:variant>
      <vt:variant>
        <vt:i4>3</vt:i4>
      </vt:variant>
      <vt:variant>
        <vt:i4>0</vt:i4>
      </vt:variant>
      <vt:variant>
        <vt:i4>5</vt:i4>
      </vt:variant>
      <vt:variant>
        <vt:lpwstr>mailto:vibeke.mahlum@statsforvalteren.no</vt:lpwstr>
      </vt:variant>
      <vt:variant>
        <vt:lpwstr/>
      </vt:variant>
      <vt:variant>
        <vt:i4>4784199</vt:i4>
      </vt:variant>
      <vt:variant>
        <vt:i4>0</vt:i4>
      </vt:variant>
      <vt:variant>
        <vt:i4>0</vt:i4>
      </vt:variant>
      <vt:variant>
        <vt:i4>5</vt:i4>
      </vt:variant>
      <vt:variant>
        <vt:lpwstr>https://prosjekt.statsforvalteren.no/nb/kompetanseutvikling-nordland/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</dc:title>
  <dc:subject/>
  <dc:creator>Arntsen, Eirik</dc:creator>
  <cp:keywords/>
  <dc:description/>
  <cp:lastModifiedBy>Arntsen, Eirik</cp:lastModifiedBy>
  <cp:revision>3</cp:revision>
  <cp:lastPrinted>2026-09-30T16:26:00Z</cp:lastPrinted>
  <dcterms:created xsi:type="dcterms:W3CDTF">2026-10-01T11:06:00Z</dcterms:created>
  <dcterms:modified xsi:type="dcterms:W3CDTF">2026-10-08T16:12:00Z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0x01010005BACA413E5B8641BC4194E867F1EA69</vt:lpwstr>
  </property>
  <property fmtid="{D5CDD505-2E9C-101B-9397-08002B2CF9AE}" pid="3" name="Kommuner1">
    <vt:lpwstr/>
  </property>
  <property fmtid="{D5CDD505-2E9C-101B-9397-08002B2CF9AE}" pid="4" name="Fagområder">
    <vt:lpwstr>259;#Grafisk profil|4cdb499e-7462-4b12-b7e3-53800cd4d617</vt:lpwstr>
  </property>
  <property fmtid="{D5CDD505-2E9C-101B-9397-08002B2CF9AE}" pid="5" name="Avdelinger">
    <vt:lpwstr>1011;#Kommunikasjonsstab|a23f6ab3-55c7-4eea-b21d-e84740b94e54</vt:lpwstr>
  </property>
  <property fmtid="{D5CDD505-2E9C-101B-9397-08002B2CF9AE}" pid="6" name="År">
    <vt:lpwstr/>
  </property>
  <property fmtid="{D5CDD505-2E9C-101B-9397-08002B2CF9AE}" pid="7" name="Dokumenttyper">
    <vt:lpwstr>118;#Mal|876002f1-3ae2-452b-898c-76921a7b2dfd</vt:lpwstr>
  </property>
  <property fmtid="{D5CDD505-2E9C-101B-9397-08002B2CF9AE}" pid="8" name="Sosialt 1">
    <vt:lpwstr/>
  </property>
  <property fmtid="{D5CDD505-2E9C-101B-9397-08002B2CF9AE}" pid="9" name="_dlc_DocIdItemGuid">
    <vt:lpwstr>54078f2f-0d81-496c-98cc-17bd8862e732</vt:lpwstr>
  </property>
  <property fmtid="{D5CDD505-2E9C-101B-9397-08002B2CF9AE}" pid="10" name="MediaServiceImageTags">
    <vt:lpwstr/>
  </property>
</Properties>
</file>